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36475" w14:textId="5B8B8870" w:rsidR="001718C0" w:rsidRPr="001718C0" w:rsidRDefault="00D47625" w:rsidP="001718C0">
      <w:r w:rsidRPr="001718C0">
        <w:rPr>
          <w:noProof/>
        </w:rPr>
        <mc:AlternateContent>
          <mc:Choice Requires="wps">
            <w:drawing>
              <wp:anchor distT="0" distB="0" distL="114300" distR="114300" simplePos="0" relativeHeight="251703296" behindDoc="0" locked="0" layoutInCell="1" allowOverlap="1" wp14:anchorId="0E427B87" wp14:editId="35417404">
                <wp:simplePos x="0" y="0"/>
                <wp:positionH relativeFrom="column">
                  <wp:posOffset>7728903</wp:posOffset>
                </wp:positionH>
                <wp:positionV relativeFrom="paragraph">
                  <wp:posOffset>4161130</wp:posOffset>
                </wp:positionV>
                <wp:extent cx="464820" cy="400685"/>
                <wp:effectExtent l="0" t="6033" r="0" b="0"/>
                <wp:wrapNone/>
                <wp:docPr id="623" name="Triangle 623"/>
                <wp:cNvGraphicFramePr/>
                <a:graphic xmlns:a="http://schemas.openxmlformats.org/drawingml/2006/main">
                  <a:graphicData uri="http://schemas.microsoft.com/office/word/2010/wordprocessingShape">
                    <wps:wsp>
                      <wps:cNvSpPr/>
                      <wps:spPr>
                        <a:xfrm rot="5400000">
                          <a:off x="0" y="0"/>
                          <a:ext cx="464820" cy="400685"/>
                        </a:xfrm>
                        <a:prstGeom prst="triangle">
                          <a:avLst/>
                        </a:prstGeom>
                        <a:solidFill>
                          <a:srgbClr val="0064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A314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23" o:spid="_x0000_s1026" type="#_x0000_t5" style="position:absolute;margin-left:608.6pt;margin-top:327.65pt;width:36.6pt;height:31.55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" fillcolor="#00649c" stroked="f" strokeweight="1pt"/>
            </w:pict>
          </mc:Fallback>
        </mc:AlternateContent>
      </w:r>
      <w:r w:rsidR="00807311">
        <w:rPr>
          <w:noProof/>
        </w:rPr>
        <mc:AlternateContent>
          <mc:Choice Requires="wps">
            <w:drawing>
              <wp:anchor distT="0" distB="0" distL="114300" distR="114300" simplePos="0" relativeHeight="251709440" behindDoc="0" locked="0" layoutInCell="1" allowOverlap="1" wp14:anchorId="268FEC8E" wp14:editId="7EF8E5C9">
                <wp:simplePos x="0" y="0"/>
                <wp:positionH relativeFrom="column">
                  <wp:posOffset>6522653</wp:posOffset>
                </wp:positionH>
                <wp:positionV relativeFrom="paragraph">
                  <wp:posOffset>2381114</wp:posOffset>
                </wp:positionV>
                <wp:extent cx="1439779" cy="625781"/>
                <wp:effectExtent l="0" t="0" r="8255" b="9525"/>
                <wp:wrapNone/>
                <wp:docPr id="1" name="Rounded Rectangle 1"/>
                <wp:cNvGraphicFramePr/>
                <a:graphic xmlns:a="http://schemas.openxmlformats.org/drawingml/2006/main">
                  <a:graphicData uri="http://schemas.microsoft.com/office/word/2010/wordprocessingShape">
                    <wps:wsp>
                      <wps:cNvSpPr/>
                      <wps:spPr>
                        <a:xfrm>
                          <a:off x="0" y="0"/>
                          <a:ext cx="1439779" cy="625781"/>
                        </a:xfrm>
                        <a:prstGeom prst="roundRect">
                          <a:avLst/>
                        </a:prstGeom>
                        <a:noFill/>
                        <a:ln>
                          <a:solidFill>
                            <a:srgbClr val="F9BD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1704BA" id="Rounded Rectangle 1" o:spid="_x0000_s1026" style="position:absolute;margin-left:513.6pt;margin-top:187.5pt;width:113.35pt;height:49.2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" filled="f" strokecolor="#f9bd95" strokeweight="1pt">
                <v:stroke joinstyle="miter"/>
              </v:roundrect>
            </w:pict>
          </mc:Fallback>
        </mc:AlternateContent>
      </w:r>
      <w:r w:rsidR="00807311">
        <w:rPr>
          <w:noProof/>
        </w:rPr>
        <mc:AlternateContent>
          <mc:Choice Requires="wps">
            <w:drawing>
              <wp:anchor distT="0" distB="0" distL="114300" distR="114300" simplePos="0" relativeHeight="251700224" behindDoc="0" locked="0" layoutInCell="1" allowOverlap="1" wp14:anchorId="5A2F2509" wp14:editId="2347EDB7">
                <wp:simplePos x="0" y="0"/>
                <wp:positionH relativeFrom="column">
                  <wp:posOffset>7468870</wp:posOffset>
                </wp:positionH>
                <wp:positionV relativeFrom="paragraph">
                  <wp:posOffset>2517140</wp:posOffset>
                </wp:positionV>
                <wp:extent cx="372110" cy="374015"/>
                <wp:effectExtent l="0" t="0" r="0" b="0"/>
                <wp:wrapTight wrapText="bothSides">
                  <wp:wrapPolygon edited="0">
                    <wp:start x="5160" y="0"/>
                    <wp:lineTo x="0" y="3667"/>
                    <wp:lineTo x="0" y="16869"/>
                    <wp:lineTo x="5160" y="20537"/>
                    <wp:lineTo x="15481" y="20537"/>
                    <wp:lineTo x="20642" y="16869"/>
                    <wp:lineTo x="20642" y="3667"/>
                    <wp:lineTo x="15481" y="0"/>
                    <wp:lineTo x="5160" y="0"/>
                  </wp:wrapPolygon>
                </wp:wrapTight>
                <wp:docPr id="618" name="Oval 618"/>
                <wp:cNvGraphicFramePr/>
                <a:graphic xmlns:a="http://schemas.openxmlformats.org/drawingml/2006/main">
                  <a:graphicData uri="http://schemas.microsoft.com/office/word/2010/wordprocessingShape">
                    <wps:wsp>
                      <wps:cNvSpPr/>
                      <wps:spPr>
                        <a:xfrm>
                          <a:off x="0" y="0"/>
                          <a:ext cx="372110" cy="374015"/>
                        </a:xfrm>
                        <a:prstGeom prst="ellips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E62B9" id="Oval 618" o:spid="_x0000_s1026" style="position:absolute;margin-left:588.1pt;margin-top:198.2pt;width:29.3pt;height:29.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" fillcolor="#ffe000" stroked="f" strokeweight="1pt">
                <v:stroke joinstyle="miter"/>
                <w10:wrap type="tight"/>
              </v:oval>
            </w:pict>
          </mc:Fallback>
        </mc:AlternateContent>
      </w:r>
      <w:r w:rsidR="00807311">
        <w:rPr>
          <w:noProof/>
        </w:rPr>
        <mc:AlternateContent>
          <mc:Choice Requires="wps">
            <w:drawing>
              <wp:anchor distT="0" distB="0" distL="114300" distR="114300" simplePos="0" relativeHeight="251698176" behindDoc="0" locked="0" layoutInCell="1" allowOverlap="1" wp14:anchorId="17143D1B" wp14:editId="33035E5D">
                <wp:simplePos x="0" y="0"/>
                <wp:positionH relativeFrom="column">
                  <wp:posOffset>7056120</wp:posOffset>
                </wp:positionH>
                <wp:positionV relativeFrom="paragraph">
                  <wp:posOffset>2543175</wp:posOffset>
                </wp:positionV>
                <wp:extent cx="341630" cy="343535"/>
                <wp:effectExtent l="0" t="0" r="1270" b="0"/>
                <wp:wrapTight wrapText="bothSides">
                  <wp:wrapPolygon edited="0">
                    <wp:start x="0" y="0"/>
                    <wp:lineTo x="0" y="20762"/>
                    <wp:lineTo x="20877" y="20762"/>
                    <wp:lineTo x="20877" y="0"/>
                    <wp:lineTo x="0" y="0"/>
                  </wp:wrapPolygon>
                </wp:wrapTight>
                <wp:docPr id="616" name="Rectangle 616"/>
                <wp:cNvGraphicFramePr/>
                <a:graphic xmlns:a="http://schemas.openxmlformats.org/drawingml/2006/main">
                  <a:graphicData uri="http://schemas.microsoft.com/office/word/2010/wordprocessingShape">
                    <wps:wsp>
                      <wps:cNvSpPr/>
                      <wps:spPr>
                        <a:xfrm>
                          <a:off x="0" y="0"/>
                          <a:ext cx="341630" cy="343535"/>
                        </a:xfrm>
                        <a:prstGeom prst="rect">
                          <a:avLst/>
                        </a:prstGeom>
                        <a:solidFill>
                          <a:srgbClr val="00A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EC661" id="Rectangle 616" o:spid="_x0000_s1026" style="position:absolute;margin-left:555.6pt;margin-top:200.25pt;width:26.9pt;height:27.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" fillcolor="#00a8e7" stroked="f" strokeweight="1pt">
                <w10:wrap type="tight"/>
              </v:rect>
            </w:pict>
          </mc:Fallback>
        </mc:AlternateContent>
      </w:r>
      <w:r w:rsidR="00807311">
        <w:rPr>
          <w:noProof/>
        </w:rPr>
        <mc:AlternateContent>
          <mc:Choice Requires="wps">
            <w:drawing>
              <wp:anchor distT="0" distB="0" distL="114300" distR="114300" simplePos="0" relativeHeight="251699200" behindDoc="0" locked="0" layoutInCell="1" allowOverlap="1" wp14:anchorId="718F82E1" wp14:editId="23489831">
                <wp:simplePos x="0" y="0"/>
                <wp:positionH relativeFrom="column">
                  <wp:posOffset>6623050</wp:posOffset>
                </wp:positionH>
                <wp:positionV relativeFrom="paragraph">
                  <wp:posOffset>2551430</wp:posOffset>
                </wp:positionV>
                <wp:extent cx="382905" cy="331470"/>
                <wp:effectExtent l="0" t="0" r="0" b="0"/>
                <wp:wrapTight wrapText="bothSides">
                  <wp:wrapPolygon edited="0">
                    <wp:start x="21600" y="21600"/>
                    <wp:lineTo x="21600" y="19945"/>
                    <wp:lineTo x="13719" y="910"/>
                    <wp:lineTo x="13003" y="910"/>
                    <wp:lineTo x="9421" y="910"/>
                    <wp:lineTo x="8704" y="910"/>
                    <wp:lineTo x="824" y="19945"/>
                    <wp:lineTo x="824" y="21600"/>
                    <wp:lineTo x="21600" y="21600"/>
                  </wp:wrapPolygon>
                </wp:wrapTight>
                <wp:docPr id="617" name="Triangle 617"/>
                <wp:cNvGraphicFramePr/>
                <a:graphic xmlns:a="http://schemas.openxmlformats.org/drawingml/2006/main">
                  <a:graphicData uri="http://schemas.microsoft.com/office/word/2010/wordprocessingShape">
                    <wps:wsp>
                      <wps:cNvSpPr/>
                      <wps:spPr>
                        <a:xfrm rot="10800000">
                          <a:off x="0" y="0"/>
                          <a:ext cx="382905" cy="331470"/>
                        </a:xfrm>
                        <a:prstGeom prst="triangl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6D143" id="Triangle 617" o:spid="_x0000_s1026" type="#_x0000_t5" style="position:absolute;margin-left:521.5pt;margin-top:200.9pt;width:30.15pt;height:26.1pt;rotation:18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" fillcolor="#e6007f" stroked="f" strokeweight="1pt">
                <w10:wrap type="tight"/>
              </v:shape>
            </w:pict>
          </mc:Fallback>
        </mc:AlternateContent>
      </w:r>
      <w:r w:rsidR="00807311" w:rsidRPr="001718C0">
        <w:rPr>
          <w:noProof/>
        </w:rPr>
        <w:drawing>
          <wp:anchor distT="0" distB="0" distL="114300" distR="114300" simplePos="0" relativeHeight="251688960" behindDoc="0" locked="0" layoutInCell="1" allowOverlap="1" wp14:anchorId="123A9E64" wp14:editId="3049FFE8">
            <wp:simplePos x="0" y="0"/>
            <wp:positionH relativeFrom="column">
              <wp:posOffset>3773805</wp:posOffset>
            </wp:positionH>
            <wp:positionV relativeFrom="paragraph">
              <wp:posOffset>4091396</wp:posOffset>
            </wp:positionV>
            <wp:extent cx="1451610" cy="1167765"/>
            <wp:effectExtent l="0" t="0" r="0" b="635"/>
            <wp:wrapNone/>
            <wp:docPr id="598" name="Picture 59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Diagra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1610" cy="1167765"/>
                    </a:xfrm>
                    <a:prstGeom prst="rect">
                      <a:avLst/>
                    </a:prstGeom>
                  </pic:spPr>
                </pic:pic>
              </a:graphicData>
            </a:graphic>
            <wp14:sizeRelH relativeFrom="margin">
              <wp14:pctWidth>0</wp14:pctWidth>
            </wp14:sizeRelH>
            <wp14:sizeRelV relativeFrom="margin">
              <wp14:pctHeight>0</wp14:pctHeight>
            </wp14:sizeRelV>
          </wp:anchor>
        </w:drawing>
      </w:r>
      <w:r w:rsidR="005E4870" w:rsidRPr="001718C0">
        <w:rPr>
          <w:noProof/>
        </w:rPr>
        <mc:AlternateContent>
          <mc:Choice Requires="wpg">
            <w:drawing>
              <wp:anchor distT="0" distB="0" distL="114300" distR="114300" simplePos="0" relativeHeight="251675648" behindDoc="0" locked="0" layoutInCell="1" allowOverlap="1" wp14:anchorId="011BB186" wp14:editId="21EB23FA">
                <wp:simplePos x="0" y="0"/>
                <wp:positionH relativeFrom="column">
                  <wp:posOffset>-416560</wp:posOffset>
                </wp:positionH>
                <wp:positionV relativeFrom="paragraph">
                  <wp:posOffset>4980305</wp:posOffset>
                </wp:positionV>
                <wp:extent cx="2818765" cy="182245"/>
                <wp:effectExtent l="0" t="0" r="635" b="0"/>
                <wp:wrapNone/>
                <wp:docPr id="223" name="Group 223"/>
                <wp:cNvGraphicFramePr/>
                <a:graphic xmlns:a="http://schemas.openxmlformats.org/drawingml/2006/main">
                  <a:graphicData uri="http://schemas.microsoft.com/office/word/2010/wordprocessingGroup">
                    <wpg:wgp>
                      <wpg:cNvGrpSpPr/>
                      <wpg:grpSpPr>
                        <a:xfrm>
                          <a:off x="0" y="0"/>
                          <a:ext cx="2818765" cy="182245"/>
                          <a:chOff x="0" y="1688"/>
                          <a:chExt cx="2355717" cy="153306"/>
                        </a:xfrm>
                      </wpg:grpSpPr>
                      <pic:pic xmlns:pic="http://schemas.openxmlformats.org/drawingml/2006/picture">
                        <pic:nvPicPr>
                          <pic:cNvPr id="224" name="Picture 224"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1748" y="-7884"/>
                            <a:ext cx="151130" cy="174625"/>
                          </a:xfrm>
                          <a:prstGeom prst="rect">
                            <a:avLst/>
                          </a:prstGeom>
                        </pic:spPr>
                      </pic:pic>
                      <pic:pic xmlns:pic="http://schemas.openxmlformats.org/drawingml/2006/picture">
                        <pic:nvPicPr>
                          <pic:cNvPr id="225" name="Picture 225"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58567" y="-7884"/>
                            <a:ext cx="151130" cy="174625"/>
                          </a:xfrm>
                          <a:prstGeom prst="rect">
                            <a:avLst/>
                          </a:prstGeom>
                        </pic:spPr>
                      </pic:pic>
                      <pic:pic xmlns:pic="http://schemas.openxmlformats.org/drawingml/2006/picture">
                        <pic:nvPicPr>
                          <pic:cNvPr id="226" name="Picture 226"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302811" y="-7885"/>
                            <a:ext cx="151130" cy="174625"/>
                          </a:xfrm>
                          <a:prstGeom prst="rect">
                            <a:avLst/>
                          </a:prstGeom>
                        </pic:spPr>
                      </pic:pic>
                      <pic:pic xmlns:pic="http://schemas.openxmlformats.org/drawingml/2006/picture">
                        <pic:nvPicPr>
                          <pic:cNvPr id="240" name="Picture 240"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449630" y="-7884"/>
                            <a:ext cx="151130" cy="174625"/>
                          </a:xfrm>
                          <a:prstGeom prst="rect">
                            <a:avLst/>
                          </a:prstGeom>
                        </pic:spPr>
                      </pic:pic>
                      <pic:pic xmlns:pic="http://schemas.openxmlformats.org/drawingml/2006/picture">
                        <pic:nvPicPr>
                          <pic:cNvPr id="253" name="Picture 253"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596449" y="-7884"/>
                            <a:ext cx="151130" cy="174625"/>
                          </a:xfrm>
                          <a:prstGeom prst="rect">
                            <a:avLst/>
                          </a:prstGeom>
                        </pic:spPr>
                      </pic:pic>
                      <pic:pic xmlns:pic="http://schemas.openxmlformats.org/drawingml/2006/picture">
                        <pic:nvPicPr>
                          <pic:cNvPr id="254" name="Picture 254"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740693" y="-7885"/>
                            <a:ext cx="151130" cy="174625"/>
                          </a:xfrm>
                          <a:prstGeom prst="rect">
                            <a:avLst/>
                          </a:prstGeom>
                        </pic:spPr>
                      </pic:pic>
                      <pic:pic xmlns:pic="http://schemas.openxmlformats.org/drawingml/2006/picture">
                        <pic:nvPicPr>
                          <pic:cNvPr id="255" name="Picture 255"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884936" y="-7885"/>
                            <a:ext cx="151130" cy="174625"/>
                          </a:xfrm>
                          <a:prstGeom prst="rect">
                            <a:avLst/>
                          </a:prstGeom>
                        </pic:spPr>
                      </pic:pic>
                      <pic:pic xmlns:pic="http://schemas.openxmlformats.org/drawingml/2006/picture">
                        <pic:nvPicPr>
                          <pic:cNvPr id="259" name="Picture 259"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031755" y="-7884"/>
                            <a:ext cx="151130" cy="174625"/>
                          </a:xfrm>
                          <a:prstGeom prst="rect">
                            <a:avLst/>
                          </a:prstGeom>
                        </pic:spPr>
                      </pic:pic>
                      <pic:pic xmlns:pic="http://schemas.openxmlformats.org/drawingml/2006/picture">
                        <pic:nvPicPr>
                          <pic:cNvPr id="260" name="Picture 260"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175998" y="-7884"/>
                            <a:ext cx="151130" cy="174625"/>
                          </a:xfrm>
                          <a:prstGeom prst="rect">
                            <a:avLst/>
                          </a:prstGeom>
                        </pic:spPr>
                      </pic:pic>
                      <pic:pic xmlns:pic="http://schemas.openxmlformats.org/drawingml/2006/picture">
                        <pic:nvPicPr>
                          <pic:cNvPr id="261" name="Picture 261"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322818" y="-7885"/>
                            <a:ext cx="151130" cy="174625"/>
                          </a:xfrm>
                          <a:prstGeom prst="rect">
                            <a:avLst/>
                          </a:prstGeom>
                        </pic:spPr>
                      </pic:pic>
                      <pic:pic xmlns:pic="http://schemas.openxmlformats.org/drawingml/2006/picture">
                        <pic:nvPicPr>
                          <pic:cNvPr id="262" name="Picture 26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rot="5400000">
                            <a:off x="1466091" y="-8625"/>
                            <a:ext cx="151130" cy="173531"/>
                          </a:xfrm>
                          <a:prstGeom prst="rect">
                            <a:avLst/>
                          </a:prstGeom>
                        </pic:spPr>
                      </pic:pic>
                      <pic:pic xmlns:pic="http://schemas.openxmlformats.org/drawingml/2006/picture">
                        <pic:nvPicPr>
                          <pic:cNvPr id="263" name="Picture 263"/>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rot="5400000">
                            <a:off x="1610334" y="-8625"/>
                            <a:ext cx="151130" cy="173531"/>
                          </a:xfrm>
                          <a:prstGeom prst="rect">
                            <a:avLst/>
                          </a:prstGeom>
                        </pic:spPr>
                      </pic:pic>
                      <pic:pic xmlns:pic="http://schemas.openxmlformats.org/drawingml/2006/picture">
                        <pic:nvPicPr>
                          <pic:cNvPr id="264" name="Picture 264"/>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rot="5400000">
                            <a:off x="1757154" y="-8626"/>
                            <a:ext cx="151130" cy="173531"/>
                          </a:xfrm>
                          <a:prstGeom prst="rect">
                            <a:avLst/>
                          </a:prstGeom>
                        </pic:spPr>
                      </pic:pic>
                      <pic:pic xmlns:pic="http://schemas.openxmlformats.org/drawingml/2006/picture">
                        <pic:nvPicPr>
                          <pic:cNvPr id="265" name="Picture 265"/>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rot="5400000">
                            <a:off x="1901397" y="-8626"/>
                            <a:ext cx="151130" cy="173531"/>
                          </a:xfrm>
                          <a:prstGeom prst="rect">
                            <a:avLst/>
                          </a:prstGeom>
                        </pic:spPr>
                      </pic:pic>
                      <pic:pic xmlns:pic="http://schemas.openxmlformats.org/drawingml/2006/picture">
                        <pic:nvPicPr>
                          <pic:cNvPr id="266" name="Picture 266"/>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rot="5400000">
                            <a:off x="2048216" y="-9027"/>
                            <a:ext cx="151130" cy="173531"/>
                          </a:xfrm>
                          <a:prstGeom prst="rect">
                            <a:avLst/>
                          </a:prstGeom>
                        </pic:spPr>
                      </pic:pic>
                      <pic:pic xmlns:pic="http://schemas.openxmlformats.org/drawingml/2006/picture">
                        <pic:nvPicPr>
                          <pic:cNvPr id="363" name="Picture 363"/>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rot="5400000">
                            <a:off x="2193387" y="-9513"/>
                            <a:ext cx="151130" cy="1735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1E6ABA" id="Group 223" o:spid="_x0000_s1026" style="position:absolute;margin-left:-32.8pt;margin-top:392.15pt;width:221.95pt;height:14.35pt;z-index:251675648;mso-width-relative:margin;mso-height-relative:margin" coordorigin=",16" coordsize="23557,1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alt="Shape&#10;&#10;Description automatically generated" style="position:absolute;left:11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">
                  <v:imagedata r:id="rId11" o:title="Shape&#10;&#10;Description automatically generated"/>
                </v:shape>
                <v:shape id="Picture 225" o:spid="_x0000_s1028" type="#_x0000_t75" alt="Shape&#10;&#10;Description automatically generated" style="position:absolute;left:1585;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">
                  <v:imagedata r:id="rId11" o:title="Shape&#10;&#10;Description automatically generated"/>
                </v:shape>
                <v:shape id="Picture 226" o:spid="_x0000_s1029" type="#_x0000_t75" alt="Shape&#10;&#10;Description automatically generated" style="position:absolute;left:302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">
                  <v:imagedata r:id="rId11" o:title="Shape&#10;&#10;Description automatically generated"/>
                </v:shape>
                <v:shape id="Picture 240" o:spid="_x0000_s1030" type="#_x0000_t75" alt="Shape&#10;&#10;Description automatically generated" style="position:absolute;left:4496;top:-80;width:1511;height:17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">
                  <v:imagedata r:id="rId11" o:title="Shape&#10;&#10;Description automatically generated"/>
                </v:shape>
                <v:shape id="Picture 253" o:spid="_x0000_s1031" type="#_x0000_t75" alt="Shape&#10;&#10;Description automatically generated" style="position:absolute;left:5964;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">
                  <v:imagedata r:id="rId11" o:title="Shape&#10;&#10;Description automatically generated"/>
                </v:shape>
                <v:shape id="Picture 254" o:spid="_x0000_s1032" type="#_x0000_t75" alt="Shape&#10;&#10;Description automatically generated" style="position:absolute;left:7406;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">
                  <v:imagedata r:id="rId11" o:title="Shape&#10;&#10;Description automatically generated"/>
                </v:shape>
                <v:shape id="Picture 255" o:spid="_x0000_s1033" type="#_x0000_t75" alt="Shape&#10;&#10;Description automatically generated" style="position:absolute;left:8849;top:-80;width:1511;height:17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">
                  <v:imagedata r:id="rId11" o:title="Shape&#10;&#10;Description automatically generated"/>
                </v:shape>
                <v:shape id="Picture 259" o:spid="_x0000_s1034" type="#_x0000_t75" alt="Shape&#10;&#10;Description automatically generated" style="position:absolute;left:1031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">
                  <v:imagedata r:id="rId11" o:title="Shape&#10;&#10;Description automatically generated"/>
                </v:shape>
                <v:shape id="Picture 260" o:spid="_x0000_s1035" type="#_x0000_t75" alt="Shape&#10;&#10;Description automatically generated" style="position:absolute;left:11759;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">
                  <v:imagedata r:id="rId11" o:title="Shape&#10;&#10;Description automatically generated"/>
                </v:shape>
                <v:shape id="Picture 261" o:spid="_x0000_s1036" type="#_x0000_t75" alt="Shape&#10;&#10;Description automatically generated" style="position:absolute;left:1322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">
                  <v:imagedata r:id="rId11" o:title="Shape&#10;&#10;Description automatically generated"/>
                </v:shape>
                <v:shape id="Picture 262" o:spid="_x0000_s1037" type="#_x0000_t75" style="position:absolute;left:14660;top:-87;width:1512;height:173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">
                  <v:imagedata r:id="rId12" o:title=""/>
                </v:shape>
                <v:shape id="Picture 263" o:spid="_x0000_s1038" type="#_x0000_t75" style="position:absolute;left:16103;top:-87;width:1512;height:173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">
                  <v:imagedata r:id="rId12" o:title=""/>
                </v:shape>
                <v:shape id="Picture 264" o:spid="_x0000_s1039" type="#_x0000_t75" style="position:absolute;left:17571;top:-87;width:1512;height:173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">
                  <v:imagedata r:id="rId12" o:title=""/>
                </v:shape>
                <v:shape id="Picture 265" o:spid="_x0000_s1040" type="#_x0000_t75" style="position:absolute;left:19013;top:-87;width:1512;height:173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">
                  <v:imagedata r:id="rId12" o:title=""/>
                </v:shape>
                <v:shape id="Picture 266" o:spid="_x0000_s1041" type="#_x0000_t75" style="position:absolute;left:20482;top:-91;width:1512;height:173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">
                  <v:imagedata r:id="rId12" o:title=""/>
                </v:shape>
                <v:shape id="Picture 363" o:spid="_x0000_s1042" type="#_x0000_t75" style="position:absolute;left:21933;top:-96;width:1512;height:173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">
                  <v:imagedata r:id="rId12" o:title=""/>
                </v:shape>
              </v:group>
            </w:pict>
          </mc:Fallback>
        </mc:AlternateContent>
      </w:r>
      <w:r w:rsidR="005E4870" w:rsidRPr="001718C0">
        <w:rPr>
          <w:noProof/>
        </w:rPr>
        <mc:AlternateContent>
          <mc:Choice Requires="wpg">
            <w:drawing>
              <wp:anchor distT="0" distB="0" distL="114300" distR="114300" simplePos="0" relativeHeight="251674624" behindDoc="0" locked="0" layoutInCell="1" allowOverlap="1" wp14:anchorId="05800332" wp14:editId="54CFE63E">
                <wp:simplePos x="0" y="0"/>
                <wp:positionH relativeFrom="column">
                  <wp:posOffset>-421005</wp:posOffset>
                </wp:positionH>
                <wp:positionV relativeFrom="paragraph">
                  <wp:posOffset>4747260</wp:posOffset>
                </wp:positionV>
                <wp:extent cx="2645410" cy="181610"/>
                <wp:effectExtent l="0" t="0" r="0" b="0"/>
                <wp:wrapNone/>
                <wp:docPr id="207" name="Group 207"/>
                <wp:cNvGraphicFramePr/>
                <a:graphic xmlns:a="http://schemas.openxmlformats.org/drawingml/2006/main">
                  <a:graphicData uri="http://schemas.microsoft.com/office/word/2010/wordprocessingGroup">
                    <wpg:wgp>
                      <wpg:cNvGrpSpPr/>
                      <wpg:grpSpPr>
                        <a:xfrm>
                          <a:off x="0" y="0"/>
                          <a:ext cx="2645410" cy="181610"/>
                          <a:chOff x="0" y="2173"/>
                          <a:chExt cx="2210631" cy="152821"/>
                        </a:xfrm>
                      </wpg:grpSpPr>
                      <pic:pic xmlns:pic="http://schemas.openxmlformats.org/drawingml/2006/picture">
                        <pic:nvPicPr>
                          <pic:cNvPr id="208" name="Picture 208"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1748" y="-7884"/>
                            <a:ext cx="151130" cy="174625"/>
                          </a:xfrm>
                          <a:prstGeom prst="rect">
                            <a:avLst/>
                          </a:prstGeom>
                        </pic:spPr>
                      </pic:pic>
                      <pic:pic xmlns:pic="http://schemas.openxmlformats.org/drawingml/2006/picture">
                        <pic:nvPicPr>
                          <pic:cNvPr id="209" name="Picture 209"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58567" y="-7884"/>
                            <a:ext cx="151130" cy="174625"/>
                          </a:xfrm>
                          <a:prstGeom prst="rect">
                            <a:avLst/>
                          </a:prstGeom>
                        </pic:spPr>
                      </pic:pic>
                      <pic:pic xmlns:pic="http://schemas.openxmlformats.org/drawingml/2006/picture">
                        <pic:nvPicPr>
                          <pic:cNvPr id="210" name="Picture 210"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302811" y="-7885"/>
                            <a:ext cx="151130" cy="174625"/>
                          </a:xfrm>
                          <a:prstGeom prst="rect">
                            <a:avLst/>
                          </a:prstGeom>
                        </pic:spPr>
                      </pic:pic>
                      <pic:pic xmlns:pic="http://schemas.openxmlformats.org/drawingml/2006/picture">
                        <pic:nvPicPr>
                          <pic:cNvPr id="211" name="Picture 211"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449630" y="-7884"/>
                            <a:ext cx="151130" cy="174625"/>
                          </a:xfrm>
                          <a:prstGeom prst="rect">
                            <a:avLst/>
                          </a:prstGeom>
                        </pic:spPr>
                      </pic:pic>
                      <pic:pic xmlns:pic="http://schemas.openxmlformats.org/drawingml/2006/picture">
                        <pic:nvPicPr>
                          <pic:cNvPr id="212" name="Picture 212"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596449" y="-7884"/>
                            <a:ext cx="151130" cy="174625"/>
                          </a:xfrm>
                          <a:prstGeom prst="rect">
                            <a:avLst/>
                          </a:prstGeom>
                        </pic:spPr>
                      </pic:pic>
                      <pic:pic xmlns:pic="http://schemas.openxmlformats.org/drawingml/2006/picture">
                        <pic:nvPicPr>
                          <pic:cNvPr id="213" name="Picture 213"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740693" y="-7885"/>
                            <a:ext cx="151130" cy="174625"/>
                          </a:xfrm>
                          <a:prstGeom prst="rect">
                            <a:avLst/>
                          </a:prstGeom>
                        </pic:spPr>
                      </pic:pic>
                      <pic:pic xmlns:pic="http://schemas.openxmlformats.org/drawingml/2006/picture">
                        <pic:nvPicPr>
                          <pic:cNvPr id="214" name="Picture 214"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884936" y="-7885"/>
                            <a:ext cx="151130" cy="174625"/>
                          </a:xfrm>
                          <a:prstGeom prst="rect">
                            <a:avLst/>
                          </a:prstGeom>
                        </pic:spPr>
                      </pic:pic>
                      <pic:pic xmlns:pic="http://schemas.openxmlformats.org/drawingml/2006/picture">
                        <pic:nvPicPr>
                          <pic:cNvPr id="215" name="Picture 215"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031755" y="-7884"/>
                            <a:ext cx="151130" cy="174625"/>
                          </a:xfrm>
                          <a:prstGeom prst="rect">
                            <a:avLst/>
                          </a:prstGeom>
                        </pic:spPr>
                      </pic:pic>
                      <pic:pic xmlns:pic="http://schemas.openxmlformats.org/drawingml/2006/picture">
                        <pic:nvPicPr>
                          <pic:cNvPr id="216" name="Picture 216"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175998" y="-7884"/>
                            <a:ext cx="151130" cy="174625"/>
                          </a:xfrm>
                          <a:prstGeom prst="rect">
                            <a:avLst/>
                          </a:prstGeom>
                        </pic:spPr>
                      </pic:pic>
                      <pic:pic xmlns:pic="http://schemas.openxmlformats.org/drawingml/2006/picture">
                        <pic:nvPicPr>
                          <pic:cNvPr id="217" name="Picture 217"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322818" y="-7885"/>
                            <a:ext cx="151130" cy="174625"/>
                          </a:xfrm>
                          <a:prstGeom prst="rect">
                            <a:avLst/>
                          </a:prstGeom>
                        </pic:spPr>
                      </pic:pic>
                      <pic:pic xmlns:pic="http://schemas.openxmlformats.org/drawingml/2006/picture">
                        <pic:nvPicPr>
                          <pic:cNvPr id="218" name="Picture 218"/>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rot="5400000">
                            <a:off x="1466091" y="-8709"/>
                            <a:ext cx="151130" cy="173700"/>
                          </a:xfrm>
                          <a:prstGeom prst="rect">
                            <a:avLst/>
                          </a:prstGeom>
                        </pic:spPr>
                      </pic:pic>
                      <pic:pic xmlns:pic="http://schemas.openxmlformats.org/drawingml/2006/picture">
                        <pic:nvPicPr>
                          <pic:cNvPr id="219" name="Picture 219"/>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rot="5400000">
                            <a:off x="1610334" y="-8709"/>
                            <a:ext cx="151130" cy="173700"/>
                          </a:xfrm>
                          <a:prstGeom prst="rect">
                            <a:avLst/>
                          </a:prstGeom>
                        </pic:spPr>
                      </pic:pic>
                      <pic:pic xmlns:pic="http://schemas.openxmlformats.org/drawingml/2006/picture">
                        <pic:nvPicPr>
                          <pic:cNvPr id="220" name="Picture 220"/>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rot="5400000">
                            <a:off x="1757154" y="-8711"/>
                            <a:ext cx="151130" cy="173700"/>
                          </a:xfrm>
                          <a:prstGeom prst="rect">
                            <a:avLst/>
                          </a:prstGeom>
                        </pic:spPr>
                      </pic:pic>
                      <pic:pic xmlns:pic="http://schemas.openxmlformats.org/drawingml/2006/picture">
                        <pic:nvPicPr>
                          <pic:cNvPr id="221" name="Picture 221"/>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rot="5400000">
                            <a:off x="1901397" y="-8711"/>
                            <a:ext cx="151130" cy="173700"/>
                          </a:xfrm>
                          <a:prstGeom prst="rect">
                            <a:avLst/>
                          </a:prstGeom>
                        </pic:spPr>
                      </pic:pic>
                      <pic:pic xmlns:pic="http://schemas.openxmlformats.org/drawingml/2006/picture">
                        <pic:nvPicPr>
                          <pic:cNvPr id="222" name="Picture 222"/>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rot="5400000">
                            <a:off x="2048216" y="-9112"/>
                            <a:ext cx="151130" cy="173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CF750E" id="Group 207" o:spid="_x0000_s1026" style="position:absolute;margin-left:-33.15pt;margin-top:373.8pt;width:208.3pt;height:14.3pt;z-index:251674624;mso-width-relative:margin;mso-height-relative:margin" coordorigin=",21" coordsize="22106,15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">
                <v:shape id="Picture 208" o:spid="_x0000_s1027" type="#_x0000_t75" alt="Shape&#10;&#10;Description automatically generated" style="position:absolute;left:11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">
                  <v:imagedata r:id="rId11" o:title="Shape&#10;&#10;Description automatically generated"/>
                </v:shape>
                <v:shape id="Picture 209" o:spid="_x0000_s1028" type="#_x0000_t75" alt="Shape&#10;&#10;Description automatically generated" style="position:absolute;left:1585;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">
                  <v:imagedata r:id="rId11" o:title="Shape&#10;&#10;Description automatically generated"/>
                </v:shape>
                <v:shape id="Picture 210" o:spid="_x0000_s1029" type="#_x0000_t75" alt="Shape&#10;&#10;Description automatically generated" style="position:absolute;left:302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">
                  <v:imagedata r:id="rId11" o:title="Shape&#10;&#10;Description automatically generated"/>
                </v:shape>
                <v:shape id="Picture 211" o:spid="_x0000_s1030" type="#_x0000_t75" alt="Shape&#10;&#10;Description automatically generated" style="position:absolute;left:4496;top:-80;width:1511;height:17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">
                  <v:imagedata r:id="rId11" o:title="Shape&#10;&#10;Description automatically generated"/>
                </v:shape>
                <v:shape id="Picture 212" o:spid="_x0000_s1031" type="#_x0000_t75" alt="Shape&#10;&#10;Description automatically generated" style="position:absolute;left:5964;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">
                  <v:imagedata r:id="rId11" o:title="Shape&#10;&#10;Description automatically generated"/>
                </v:shape>
                <v:shape id="Picture 213" o:spid="_x0000_s1032" type="#_x0000_t75" alt="Shape&#10;&#10;Description automatically generated" style="position:absolute;left:7406;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">
                  <v:imagedata r:id="rId11" o:title="Shape&#10;&#10;Description automatically generated"/>
                </v:shape>
                <v:shape id="Picture 214" o:spid="_x0000_s1033" type="#_x0000_t75" alt="Shape&#10;&#10;Description automatically generated" style="position:absolute;left:8849;top:-80;width:1511;height:17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">
                  <v:imagedata r:id="rId11" o:title="Shape&#10;&#10;Description automatically generated"/>
                </v:shape>
                <v:shape id="Picture 215" o:spid="_x0000_s1034" type="#_x0000_t75" alt="Shape&#10;&#10;Description automatically generated" style="position:absolute;left:1031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">
                  <v:imagedata r:id="rId11" o:title="Shape&#10;&#10;Description automatically generated"/>
                </v:shape>
                <v:shape id="Picture 216" o:spid="_x0000_s1035" type="#_x0000_t75" alt="Shape&#10;&#10;Description automatically generated" style="position:absolute;left:11759;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">
                  <v:imagedata r:id="rId11" o:title="Shape&#10;&#10;Description automatically generated"/>
                </v:shape>
                <v:shape id="Picture 217" o:spid="_x0000_s1036" type="#_x0000_t75" alt="Shape&#10;&#10;Description automatically generated" style="position:absolute;left:1322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">
                  <v:imagedata r:id="rId11" o:title="Shape&#10;&#10;Description automatically generated"/>
                </v:shape>
                <v:shape id="Picture 218" o:spid="_x0000_s1037" type="#_x0000_t75" style="position:absolute;left:14661;top:-88;width:1512;height:173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">
                  <v:imagedata r:id="rId14" o:title=""/>
                </v:shape>
                <v:shape id="Picture 219" o:spid="_x0000_s1038" type="#_x0000_t75" style="position:absolute;left:16103;top:-88;width:1512;height:173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">
                  <v:imagedata r:id="rId14" o:title=""/>
                </v:shape>
                <v:shape id="Picture 220" o:spid="_x0000_s1039" type="#_x0000_t75" style="position:absolute;left:17571;top:-88;width:1512;height:173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">
                  <v:imagedata r:id="rId14" o:title=""/>
                </v:shape>
                <v:shape id="Picture 221" o:spid="_x0000_s1040" type="#_x0000_t75" style="position:absolute;left:19014;top:-88;width:1512;height:173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">
                  <v:imagedata r:id="rId14" o:title=""/>
                </v:shape>
                <v:shape id="Picture 222" o:spid="_x0000_s1041" type="#_x0000_t75" style="position:absolute;left:20482;top:-92;width:1512;height:173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">
                  <v:imagedata r:id="rId14" o:title=""/>
                </v:shape>
              </v:group>
            </w:pict>
          </mc:Fallback>
        </mc:AlternateContent>
      </w:r>
      <w:r w:rsidR="005E4870" w:rsidRPr="001718C0">
        <w:rPr>
          <w:noProof/>
        </w:rPr>
        <mc:AlternateContent>
          <mc:Choice Requires="wpg">
            <w:drawing>
              <wp:anchor distT="0" distB="0" distL="114300" distR="114300" simplePos="0" relativeHeight="251673600" behindDoc="0" locked="0" layoutInCell="1" allowOverlap="1" wp14:anchorId="6D7520C3" wp14:editId="12FE24D4">
                <wp:simplePos x="0" y="0"/>
                <wp:positionH relativeFrom="column">
                  <wp:posOffset>-421005</wp:posOffset>
                </wp:positionH>
                <wp:positionV relativeFrom="paragraph">
                  <wp:posOffset>4504055</wp:posOffset>
                </wp:positionV>
                <wp:extent cx="2469515" cy="181610"/>
                <wp:effectExtent l="0" t="0" r="0" b="0"/>
                <wp:wrapNone/>
                <wp:docPr id="206" name="Group 206"/>
                <wp:cNvGraphicFramePr/>
                <a:graphic xmlns:a="http://schemas.openxmlformats.org/drawingml/2006/main">
                  <a:graphicData uri="http://schemas.microsoft.com/office/word/2010/wordprocessingGroup">
                    <wpg:wgp>
                      <wpg:cNvGrpSpPr/>
                      <wpg:grpSpPr>
                        <a:xfrm>
                          <a:off x="0" y="0"/>
                          <a:ext cx="2469515" cy="181610"/>
                          <a:chOff x="0" y="2575"/>
                          <a:chExt cx="2063957" cy="152419"/>
                        </a:xfrm>
                      </wpg:grpSpPr>
                      <pic:pic xmlns:pic="http://schemas.openxmlformats.org/drawingml/2006/picture">
                        <pic:nvPicPr>
                          <pic:cNvPr id="34" name="Picture 34"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1748" y="-7884"/>
                            <a:ext cx="151130" cy="174625"/>
                          </a:xfrm>
                          <a:prstGeom prst="rect">
                            <a:avLst/>
                          </a:prstGeom>
                        </pic:spPr>
                      </pic:pic>
                      <pic:pic xmlns:pic="http://schemas.openxmlformats.org/drawingml/2006/picture">
                        <pic:nvPicPr>
                          <pic:cNvPr id="126" name="Picture 126"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58567" y="-7884"/>
                            <a:ext cx="151130" cy="174625"/>
                          </a:xfrm>
                          <a:prstGeom prst="rect">
                            <a:avLst/>
                          </a:prstGeom>
                        </pic:spPr>
                      </pic:pic>
                      <pic:pic xmlns:pic="http://schemas.openxmlformats.org/drawingml/2006/picture">
                        <pic:nvPicPr>
                          <pic:cNvPr id="127" name="Picture 127"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302811" y="-7885"/>
                            <a:ext cx="151130" cy="174625"/>
                          </a:xfrm>
                          <a:prstGeom prst="rect">
                            <a:avLst/>
                          </a:prstGeom>
                        </pic:spPr>
                      </pic:pic>
                      <pic:pic xmlns:pic="http://schemas.openxmlformats.org/drawingml/2006/picture">
                        <pic:nvPicPr>
                          <pic:cNvPr id="192" name="Picture 192"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449630" y="-7884"/>
                            <a:ext cx="151130" cy="174625"/>
                          </a:xfrm>
                          <a:prstGeom prst="rect">
                            <a:avLst/>
                          </a:prstGeom>
                        </pic:spPr>
                      </pic:pic>
                      <pic:pic xmlns:pic="http://schemas.openxmlformats.org/drawingml/2006/picture">
                        <pic:nvPicPr>
                          <pic:cNvPr id="193" name="Picture 193"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596449" y="-7884"/>
                            <a:ext cx="151130" cy="174625"/>
                          </a:xfrm>
                          <a:prstGeom prst="rect">
                            <a:avLst/>
                          </a:prstGeom>
                        </pic:spPr>
                      </pic:pic>
                      <pic:pic xmlns:pic="http://schemas.openxmlformats.org/drawingml/2006/picture">
                        <pic:nvPicPr>
                          <pic:cNvPr id="194" name="Picture 194"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740693" y="-7885"/>
                            <a:ext cx="151130" cy="174625"/>
                          </a:xfrm>
                          <a:prstGeom prst="rect">
                            <a:avLst/>
                          </a:prstGeom>
                        </pic:spPr>
                      </pic:pic>
                      <pic:pic xmlns:pic="http://schemas.openxmlformats.org/drawingml/2006/picture">
                        <pic:nvPicPr>
                          <pic:cNvPr id="196" name="Picture 196"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884936" y="-7885"/>
                            <a:ext cx="151130" cy="174625"/>
                          </a:xfrm>
                          <a:prstGeom prst="rect">
                            <a:avLst/>
                          </a:prstGeom>
                        </pic:spPr>
                      </pic:pic>
                      <pic:pic xmlns:pic="http://schemas.openxmlformats.org/drawingml/2006/picture">
                        <pic:nvPicPr>
                          <pic:cNvPr id="197" name="Picture 197"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031755" y="-7884"/>
                            <a:ext cx="151130" cy="174625"/>
                          </a:xfrm>
                          <a:prstGeom prst="rect">
                            <a:avLst/>
                          </a:prstGeom>
                        </pic:spPr>
                      </pic:pic>
                      <pic:pic xmlns:pic="http://schemas.openxmlformats.org/drawingml/2006/picture">
                        <pic:nvPicPr>
                          <pic:cNvPr id="198" name="Picture 198"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175998" y="-7884"/>
                            <a:ext cx="151130" cy="174625"/>
                          </a:xfrm>
                          <a:prstGeom prst="rect">
                            <a:avLst/>
                          </a:prstGeom>
                        </pic:spPr>
                      </pic:pic>
                      <pic:pic xmlns:pic="http://schemas.openxmlformats.org/drawingml/2006/picture">
                        <pic:nvPicPr>
                          <pic:cNvPr id="199" name="Picture 199"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322818" y="-7885"/>
                            <a:ext cx="151130" cy="174625"/>
                          </a:xfrm>
                          <a:prstGeom prst="rect">
                            <a:avLst/>
                          </a:prstGeom>
                        </pic:spPr>
                      </pic:pic>
                      <pic:pic xmlns:pic="http://schemas.openxmlformats.org/drawingml/2006/picture">
                        <pic:nvPicPr>
                          <pic:cNvPr id="201" name="Picture 20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466091" y="-8854"/>
                            <a:ext cx="151130" cy="173990"/>
                          </a:xfrm>
                          <a:prstGeom prst="rect">
                            <a:avLst/>
                          </a:prstGeom>
                        </pic:spPr>
                      </pic:pic>
                      <pic:pic xmlns:pic="http://schemas.openxmlformats.org/drawingml/2006/picture">
                        <pic:nvPicPr>
                          <pic:cNvPr id="202" name="Picture 20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610334" y="-8854"/>
                            <a:ext cx="151130" cy="173990"/>
                          </a:xfrm>
                          <a:prstGeom prst="rect">
                            <a:avLst/>
                          </a:prstGeom>
                        </pic:spPr>
                      </pic:pic>
                      <pic:pic xmlns:pic="http://schemas.openxmlformats.org/drawingml/2006/picture">
                        <pic:nvPicPr>
                          <pic:cNvPr id="203" name="Picture 20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757154" y="-8855"/>
                            <a:ext cx="151130" cy="173990"/>
                          </a:xfrm>
                          <a:prstGeom prst="rect">
                            <a:avLst/>
                          </a:prstGeom>
                        </pic:spPr>
                      </pic:pic>
                      <pic:pic xmlns:pic="http://schemas.openxmlformats.org/drawingml/2006/picture">
                        <pic:nvPicPr>
                          <pic:cNvPr id="204" name="Picture 20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901397" y="-8855"/>
                            <a:ext cx="151130" cy="173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418343" id="Group 206" o:spid="_x0000_s1026" style="position:absolute;margin-left:-33.15pt;margin-top:354.65pt;width:194.45pt;height:14.3pt;z-index:251673600;mso-width-relative:margin;mso-height-relative:margin" coordorigin=",25" coordsize="20639,15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">
                <v:shape id="Picture 34" o:spid="_x0000_s1027" type="#_x0000_t75" alt="Shape&#10;&#10;Description automatically generated" style="position:absolute;left:11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">
                  <v:imagedata r:id="rId11" o:title="Shape&#10;&#10;Description automatically generated"/>
                </v:shape>
                <v:shape id="Picture 126" o:spid="_x0000_s1028" type="#_x0000_t75" alt="Shape&#10;&#10;Description automatically generated" style="position:absolute;left:1585;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">
                  <v:imagedata r:id="rId11" o:title="Shape&#10;&#10;Description automatically generated"/>
                </v:shape>
                <v:shape id="Picture 127" o:spid="_x0000_s1029" type="#_x0000_t75" alt="Shape&#10;&#10;Description automatically generated" style="position:absolute;left:302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">
                  <v:imagedata r:id="rId11" o:title="Shape&#10;&#10;Description automatically generated"/>
                </v:shape>
                <v:shape id="Picture 192" o:spid="_x0000_s1030" type="#_x0000_t75" alt="Shape&#10;&#10;Description automatically generated" style="position:absolute;left:4496;top:-80;width:1511;height:17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">
                  <v:imagedata r:id="rId11" o:title="Shape&#10;&#10;Description automatically generated"/>
                </v:shape>
                <v:shape id="Picture 193" o:spid="_x0000_s1031" type="#_x0000_t75" alt="Shape&#10;&#10;Description automatically generated" style="position:absolute;left:5964;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">
                  <v:imagedata r:id="rId11" o:title="Shape&#10;&#10;Description automatically generated"/>
                </v:shape>
                <v:shape id="Picture 194" o:spid="_x0000_s1032" type="#_x0000_t75" alt="Shape&#10;&#10;Description automatically generated" style="position:absolute;left:7406;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">
                  <v:imagedata r:id="rId11" o:title="Shape&#10;&#10;Description automatically generated"/>
                </v:shape>
                <v:shape id="Picture 196" o:spid="_x0000_s1033" type="#_x0000_t75" alt="Shape&#10;&#10;Description automatically generated" style="position:absolute;left:8849;top:-80;width:1511;height:17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">
                  <v:imagedata r:id="rId11" o:title="Shape&#10;&#10;Description automatically generated"/>
                </v:shape>
                <v:shape id="Picture 197" o:spid="_x0000_s1034" type="#_x0000_t75" alt="Shape&#10;&#10;Description automatically generated" style="position:absolute;left:1031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">
                  <v:imagedata r:id="rId11" o:title="Shape&#10;&#10;Description automatically generated"/>
                </v:shape>
                <v:shape id="Picture 198" o:spid="_x0000_s1035" type="#_x0000_t75" alt="Shape&#10;&#10;Description automatically generated" style="position:absolute;left:11759;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">
                  <v:imagedata r:id="rId11" o:title="Shape&#10;&#10;Description automatically generated"/>
                </v:shape>
                <v:shape id="Picture 199" o:spid="_x0000_s1036" type="#_x0000_t75" alt="Shape&#10;&#10;Description automatically generated" style="position:absolute;left:13227;top:-79;width:1511;height:174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">
                  <v:imagedata r:id="rId11" o:title="Shape&#10;&#10;Description automatically generated"/>
                </v:shape>
                <v:shape id="Picture 201" o:spid="_x0000_s1037" type="#_x0000_t75" style="position:absolute;left:14660;top:-89;width:1512;height:174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">
                  <v:imagedata r:id="rId16" o:title=""/>
                </v:shape>
                <v:shape id="Picture 202" o:spid="_x0000_s1038" type="#_x0000_t75" style="position:absolute;left:16103;top:-89;width:1512;height:173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">
                  <v:imagedata r:id="rId16" o:title=""/>
                </v:shape>
                <v:shape id="Picture 203" o:spid="_x0000_s1039" type="#_x0000_t75" style="position:absolute;left:17571;top:-89;width:1512;height:174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">
                  <v:imagedata r:id="rId16" o:title=""/>
                </v:shape>
                <v:shape id="Picture 204" o:spid="_x0000_s1040" type="#_x0000_t75" style="position:absolute;left:19013;top:-89;width:1512;height:174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">
                  <v:imagedata r:id="rId16" o:title=""/>
                </v:shape>
              </v:group>
            </w:pict>
          </mc:Fallback>
        </mc:AlternateContent>
      </w:r>
      <w:r w:rsidR="00F00DE6">
        <w:rPr>
          <w:noProof/>
        </w:rPr>
        <mc:AlternateContent>
          <mc:Choice Requires="wps">
            <w:drawing>
              <wp:anchor distT="0" distB="0" distL="114300" distR="114300" simplePos="0" relativeHeight="251697152" behindDoc="0" locked="0" layoutInCell="1" allowOverlap="1" wp14:anchorId="2DD238A5" wp14:editId="0190AF79">
                <wp:simplePos x="0" y="0"/>
                <wp:positionH relativeFrom="column">
                  <wp:posOffset>8441055</wp:posOffset>
                </wp:positionH>
                <wp:positionV relativeFrom="paragraph">
                  <wp:posOffset>2539365</wp:posOffset>
                </wp:positionV>
                <wp:extent cx="382905" cy="331470"/>
                <wp:effectExtent l="12700" t="12700" r="23495" b="11430"/>
                <wp:wrapTight wrapText="bothSides">
                  <wp:wrapPolygon edited="0">
                    <wp:start x="9313" y="-828"/>
                    <wp:lineTo x="7164" y="2483"/>
                    <wp:lineTo x="2866" y="10759"/>
                    <wp:lineTo x="-716" y="12414"/>
                    <wp:lineTo x="-716" y="21517"/>
                    <wp:lineTo x="22209" y="21517"/>
                    <wp:lineTo x="22209" y="20690"/>
                    <wp:lineTo x="12179" y="-828"/>
                    <wp:lineTo x="9313" y="-828"/>
                  </wp:wrapPolygon>
                </wp:wrapTight>
                <wp:docPr id="614" name="Triangle 614"/>
                <wp:cNvGraphicFramePr/>
                <a:graphic xmlns:a="http://schemas.openxmlformats.org/drawingml/2006/main">
                  <a:graphicData uri="http://schemas.microsoft.com/office/word/2010/wordprocessingShape">
                    <wps:wsp>
                      <wps:cNvSpPr/>
                      <wps:spPr>
                        <a:xfrm>
                          <a:off x="0" y="0"/>
                          <a:ext cx="382905" cy="331470"/>
                        </a:xfrm>
                        <a:prstGeom prst="triangle">
                          <a:avLst/>
                        </a:prstGeom>
                        <a:solidFill>
                          <a:srgbClr val="E6007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AFCD2" id="Triangle 614" o:spid="_x0000_s1026" type="#_x0000_t5" style="position:absolute;margin-left:664.65pt;margin-top:199.95pt;width:30.15pt;height:26.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" fillcolor="#e6007f" strokecolor="white [3212]" strokeweight="1pt">
                <w10:wrap type="tight"/>
              </v:shape>
            </w:pict>
          </mc:Fallback>
        </mc:AlternateContent>
      </w:r>
      <w:r w:rsidR="00F00DE6">
        <w:rPr>
          <w:noProof/>
        </w:rPr>
        <w:drawing>
          <wp:anchor distT="0" distB="0" distL="114300" distR="114300" simplePos="0" relativeHeight="251696128" behindDoc="0" locked="0" layoutInCell="1" allowOverlap="1" wp14:anchorId="0933982B" wp14:editId="26A8581A">
            <wp:simplePos x="0" y="0"/>
            <wp:positionH relativeFrom="column">
              <wp:posOffset>8263890</wp:posOffset>
            </wp:positionH>
            <wp:positionV relativeFrom="paragraph">
              <wp:posOffset>2142489</wp:posOffset>
            </wp:positionV>
            <wp:extent cx="786130" cy="1021715"/>
            <wp:effectExtent l="0" t="0" r="0" b="0"/>
            <wp:wrapTight wrapText="bothSides">
              <wp:wrapPolygon edited="0">
                <wp:start x="3441" y="0"/>
                <wp:lineTo x="2294" y="1470"/>
                <wp:lineTo x="2676" y="4705"/>
                <wp:lineTo x="3823" y="9410"/>
                <wp:lineTo x="1912" y="11469"/>
                <wp:lineTo x="382" y="13528"/>
                <wp:lineTo x="0" y="17057"/>
                <wp:lineTo x="0" y="19703"/>
                <wp:lineTo x="1147" y="21174"/>
                <wp:lineTo x="18733" y="21174"/>
                <wp:lineTo x="19115" y="21174"/>
                <wp:lineTo x="20644" y="18821"/>
                <wp:lineTo x="20262" y="13822"/>
                <wp:lineTo x="17586" y="10587"/>
                <wp:lineTo x="18350" y="1470"/>
                <wp:lineTo x="17204" y="0"/>
                <wp:lineTo x="3441" y="0"/>
              </wp:wrapPolygon>
            </wp:wrapTight>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613"/>
                    <pic:cNvPicPr>
                      <a:picLocks noChangeAspect="1"/>
                    </pic:cNvPicPr>
                  </pic:nvPicPr>
                  <pic:blipFill rotWithShape="1">
                    <a:blip r:embed="rId17" cstate="print">
                      <a:extLst>
                        <a:ext uri="{28A0092B-C50C-407E-A947-70E740481C1C}">
                          <a14:useLocalDpi xmlns:a14="http://schemas.microsoft.com/office/drawing/2010/main" val="0"/>
                        </a:ext>
                      </a:extLst>
                    </a:blip>
                    <a:srcRect r="49601"/>
                    <a:stretch/>
                  </pic:blipFill>
                  <pic:spPr bwMode="auto">
                    <a:xfrm>
                      <a:off x="0" y="0"/>
                      <a:ext cx="786130" cy="102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DE6" w:rsidRPr="001718C0">
        <w:rPr>
          <w:noProof/>
        </w:rPr>
        <mc:AlternateContent>
          <mc:Choice Requires="wps">
            <w:drawing>
              <wp:anchor distT="0" distB="0" distL="114300" distR="114300" simplePos="0" relativeHeight="251702272" behindDoc="0" locked="0" layoutInCell="1" allowOverlap="1" wp14:anchorId="545FC1D5" wp14:editId="4674A315">
                <wp:simplePos x="0" y="0"/>
                <wp:positionH relativeFrom="column">
                  <wp:posOffset>7400029</wp:posOffset>
                </wp:positionH>
                <wp:positionV relativeFrom="paragraph">
                  <wp:posOffset>4361068</wp:posOffset>
                </wp:positionV>
                <wp:extent cx="611954" cy="121285"/>
                <wp:effectExtent l="3810" t="0" r="1905" b="1905"/>
                <wp:wrapNone/>
                <wp:docPr id="622" name="Rectangle 622"/>
                <wp:cNvGraphicFramePr/>
                <a:graphic xmlns:a="http://schemas.openxmlformats.org/drawingml/2006/main">
                  <a:graphicData uri="http://schemas.microsoft.com/office/word/2010/wordprocessingShape">
                    <wps:wsp>
                      <wps:cNvSpPr/>
                      <wps:spPr>
                        <a:xfrm rot="16200000">
                          <a:off x="0" y="0"/>
                          <a:ext cx="611954" cy="121285"/>
                        </a:xfrm>
                        <a:prstGeom prst="rect">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9DD5E" id="Rectangle 622" o:spid="_x0000_s1026" style="position:absolute;margin-left:582.7pt;margin-top:343.4pt;width:48.2pt;height:9.5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" fillcolor="#e6007f" stroked="f" strokeweight="1pt"/>
            </w:pict>
          </mc:Fallback>
        </mc:AlternateContent>
      </w:r>
      <w:r w:rsidR="003F1BED" w:rsidRPr="001718C0">
        <w:rPr>
          <w:noProof/>
        </w:rPr>
        <w:drawing>
          <wp:anchor distT="0" distB="0" distL="114300" distR="114300" simplePos="0" relativeHeight="251667456" behindDoc="0" locked="0" layoutInCell="1" allowOverlap="1" wp14:anchorId="18289A00" wp14:editId="3F6ACD81">
            <wp:simplePos x="0" y="0"/>
            <wp:positionH relativeFrom="column">
              <wp:posOffset>-418465</wp:posOffset>
            </wp:positionH>
            <wp:positionV relativeFrom="paragraph">
              <wp:posOffset>2121535</wp:posOffset>
            </wp:positionV>
            <wp:extent cx="464185" cy="1120775"/>
            <wp:effectExtent l="0" t="0" r="5715" b="0"/>
            <wp:wrapNone/>
            <wp:docPr id="461" name="Picture 461" descr="A picture containing doll, to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picture containing doll, toy,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4185" cy="1120775"/>
                    </a:xfrm>
                    <a:prstGeom prst="rect">
                      <a:avLst/>
                    </a:prstGeom>
                  </pic:spPr>
                </pic:pic>
              </a:graphicData>
            </a:graphic>
            <wp14:sizeRelH relativeFrom="margin">
              <wp14:pctWidth>0</wp14:pctWidth>
            </wp14:sizeRelH>
            <wp14:sizeRelV relativeFrom="margin">
              <wp14:pctHeight>0</wp14:pctHeight>
            </wp14:sizeRelV>
          </wp:anchor>
        </w:drawing>
      </w:r>
      <w:r w:rsidR="003F1BED" w:rsidRPr="001718C0">
        <w:rPr>
          <w:noProof/>
        </w:rPr>
        <w:drawing>
          <wp:anchor distT="0" distB="0" distL="114300" distR="114300" simplePos="0" relativeHeight="251668480" behindDoc="0" locked="0" layoutInCell="1" allowOverlap="1" wp14:anchorId="2B3CAFD6" wp14:editId="7F5AACCB">
            <wp:simplePos x="0" y="0"/>
            <wp:positionH relativeFrom="column">
              <wp:posOffset>1327150</wp:posOffset>
            </wp:positionH>
            <wp:positionV relativeFrom="paragraph">
              <wp:posOffset>2109470</wp:posOffset>
            </wp:positionV>
            <wp:extent cx="351790" cy="1120775"/>
            <wp:effectExtent l="0" t="0" r="3810" b="0"/>
            <wp:wrapNone/>
            <wp:docPr id="465" name="Picture 465" descr="A cartoon of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cartoon of a child&#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790" cy="1120775"/>
                    </a:xfrm>
                    <a:prstGeom prst="rect">
                      <a:avLst/>
                    </a:prstGeom>
                  </pic:spPr>
                </pic:pic>
              </a:graphicData>
            </a:graphic>
            <wp14:sizeRelH relativeFrom="margin">
              <wp14:pctWidth>0</wp14:pctWidth>
            </wp14:sizeRelH>
            <wp14:sizeRelV relativeFrom="margin">
              <wp14:pctHeight>0</wp14:pctHeight>
            </wp14:sizeRelV>
          </wp:anchor>
        </w:drawing>
      </w:r>
      <w:r w:rsidR="003F1BED" w:rsidRPr="001718C0">
        <w:rPr>
          <w:noProof/>
        </w:rPr>
        <mc:AlternateContent>
          <mc:Choice Requires="wpg">
            <w:drawing>
              <wp:anchor distT="0" distB="0" distL="114300" distR="114300" simplePos="0" relativeHeight="251669504" behindDoc="0" locked="0" layoutInCell="1" allowOverlap="1" wp14:anchorId="72E79190" wp14:editId="54A3ED44">
                <wp:simplePos x="0" y="0"/>
                <wp:positionH relativeFrom="column">
                  <wp:posOffset>-207645</wp:posOffset>
                </wp:positionH>
                <wp:positionV relativeFrom="paragraph">
                  <wp:posOffset>2495550</wp:posOffset>
                </wp:positionV>
                <wp:extent cx="934085" cy="400685"/>
                <wp:effectExtent l="0" t="0" r="5715" b="5715"/>
                <wp:wrapNone/>
                <wp:docPr id="466" name="Group 466"/>
                <wp:cNvGraphicFramePr/>
                <a:graphic xmlns:a="http://schemas.openxmlformats.org/drawingml/2006/main">
                  <a:graphicData uri="http://schemas.microsoft.com/office/word/2010/wordprocessingGroup">
                    <wpg:wgp>
                      <wpg:cNvGrpSpPr/>
                      <wpg:grpSpPr>
                        <a:xfrm rot="16200000">
                          <a:off x="0" y="0"/>
                          <a:ext cx="934085" cy="400685"/>
                          <a:chOff x="0" y="0"/>
                          <a:chExt cx="970915" cy="417195"/>
                        </a:xfrm>
                      </wpg:grpSpPr>
                      <pic:pic xmlns:pic="http://schemas.openxmlformats.org/drawingml/2006/picture">
                        <pic:nvPicPr>
                          <pic:cNvPr id="467" name="Picture 46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pic:pic xmlns:pic="http://schemas.openxmlformats.org/drawingml/2006/picture">
                        <pic:nvPicPr>
                          <pic:cNvPr id="472" name="Picture 472"/>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787207" y="33788"/>
                            <a:ext cx="148705" cy="135627"/>
                          </a:xfrm>
                          <a:prstGeom prst="rect">
                            <a:avLst/>
                          </a:prstGeom>
                        </pic:spPr>
                      </pic:pic>
                      <pic:pic xmlns:pic="http://schemas.openxmlformats.org/drawingml/2006/picture">
                        <pic:nvPicPr>
                          <pic:cNvPr id="279" name="Picture 279"/>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785349" y="225844"/>
                            <a:ext cx="148705" cy="135627"/>
                          </a:xfrm>
                          <a:prstGeom prst="rect">
                            <a:avLst/>
                          </a:prstGeom>
                        </pic:spPr>
                      </pic:pic>
                      <pic:pic xmlns:pic="http://schemas.openxmlformats.org/drawingml/2006/picture">
                        <pic:nvPicPr>
                          <pic:cNvPr id="280" name="Picture 280"/>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597121" y="34416"/>
                            <a:ext cx="148705" cy="135627"/>
                          </a:xfrm>
                          <a:prstGeom prst="rect">
                            <a:avLst/>
                          </a:prstGeom>
                        </pic:spPr>
                      </pic:pic>
                      <pic:pic xmlns:pic="http://schemas.openxmlformats.org/drawingml/2006/picture">
                        <pic:nvPicPr>
                          <pic:cNvPr id="281" name="Picture 28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595263" y="226474"/>
                            <a:ext cx="148705" cy="135627"/>
                          </a:xfrm>
                          <a:prstGeom prst="rect">
                            <a:avLst/>
                          </a:prstGeom>
                        </pic:spPr>
                      </pic:pic>
                      <pic:pic xmlns:pic="http://schemas.openxmlformats.org/drawingml/2006/picture">
                        <pic:nvPicPr>
                          <pic:cNvPr id="282" name="Picture 282"/>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411050" y="32800"/>
                            <a:ext cx="148705" cy="135627"/>
                          </a:xfrm>
                          <a:prstGeom prst="rect">
                            <a:avLst/>
                          </a:prstGeom>
                        </pic:spPr>
                      </pic:pic>
                      <pic:pic xmlns:pic="http://schemas.openxmlformats.org/drawingml/2006/picture">
                        <pic:nvPicPr>
                          <pic:cNvPr id="283" name="Picture 28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409192" y="224858"/>
                            <a:ext cx="148705" cy="135627"/>
                          </a:xfrm>
                          <a:prstGeom prst="rect">
                            <a:avLst/>
                          </a:prstGeom>
                        </pic:spPr>
                      </pic:pic>
                      <pic:pic xmlns:pic="http://schemas.openxmlformats.org/drawingml/2006/picture">
                        <pic:nvPicPr>
                          <pic:cNvPr id="284" name="Picture 284"/>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215243" y="32799"/>
                            <a:ext cx="148705" cy="135627"/>
                          </a:xfrm>
                          <a:prstGeom prst="rect">
                            <a:avLst/>
                          </a:prstGeom>
                        </pic:spPr>
                      </pic:pic>
                      <pic:pic xmlns:pic="http://schemas.openxmlformats.org/drawingml/2006/picture">
                        <pic:nvPicPr>
                          <pic:cNvPr id="285" name="Picture 285"/>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213385" y="224858"/>
                            <a:ext cx="148705" cy="135627"/>
                          </a:xfrm>
                          <a:prstGeom prst="rect">
                            <a:avLst/>
                          </a:prstGeom>
                        </pic:spPr>
                      </pic:pic>
                      <pic:pic xmlns:pic="http://schemas.openxmlformats.org/drawingml/2006/picture">
                        <pic:nvPicPr>
                          <pic:cNvPr id="286" name="Picture 286"/>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22417" y="32812"/>
                            <a:ext cx="148705" cy="135627"/>
                          </a:xfrm>
                          <a:prstGeom prst="rect">
                            <a:avLst/>
                          </a:prstGeom>
                        </pic:spPr>
                      </pic:pic>
                      <pic:pic xmlns:pic="http://schemas.openxmlformats.org/drawingml/2006/picture">
                        <pic:nvPicPr>
                          <pic:cNvPr id="287" name="Picture 287"/>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20560" y="224871"/>
                            <a:ext cx="148705" cy="1356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AE8826" id="Group 466" o:spid="_x0000_s1026" style="position:absolute;margin-left:-16.35pt;margin-top:196.5pt;width:73.55pt;height:31.55pt;rotation:-90;z-index:251669504;mso-width-relative:margin;mso-height-relative:margin" coordsize="9709,41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">
                <v:shape id="Picture 467" o:spid="_x0000_s1027" type="#_x0000_t75" style="position:absolute;width:9709;height:4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">
                  <v:imagedata r:id="rId22" o:title=""/>
                </v:shape>
                <v:shape id="Picture 472" o:spid="_x0000_s1028" type="#_x0000_t75" style="position:absolute;left:7871;top:338;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">
                  <v:imagedata r:id="rId23" o:title=""/>
                </v:shape>
                <v:shape id="Picture 279" o:spid="_x0000_s1029" type="#_x0000_t75" style="position:absolute;left:7853;top:2258;width:1487;height:13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">
                  <v:imagedata r:id="rId23" o:title=""/>
                </v:shape>
                <v:shape id="Picture 280" o:spid="_x0000_s1030" type="#_x0000_t75" style="position:absolute;left:5970;top:344;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">
                  <v:imagedata r:id="rId23" o:title=""/>
                </v:shape>
                <v:shape id="Picture 281" o:spid="_x0000_s1031" type="#_x0000_t75" style="position:absolute;left:5952;top:2265;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">
                  <v:imagedata r:id="rId23" o:title=""/>
                </v:shape>
                <v:shape id="Picture 282" o:spid="_x0000_s1032" type="#_x0000_t75" style="position:absolute;left:4110;top:327;width:1487;height:13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">
                  <v:imagedata r:id="rId23" o:title=""/>
                </v:shape>
                <v:shape id="Picture 283" o:spid="_x0000_s1033" type="#_x0000_t75" style="position:absolute;left:4091;top:2249;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">
                  <v:imagedata r:id="rId23" o:title=""/>
                </v:shape>
                <v:shape id="Picture 284" o:spid="_x0000_s1034" type="#_x0000_t75" style="position:absolute;left:2152;top:327;width:1487;height:13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">
                  <v:imagedata r:id="rId23" o:title=""/>
                </v:shape>
                <v:shape id="Picture 285" o:spid="_x0000_s1035" type="#_x0000_t75" style="position:absolute;left:2133;top:2249;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">
                  <v:imagedata r:id="rId23" o:title=""/>
                </v:shape>
                <v:shape id="Picture 286" o:spid="_x0000_s1036" type="#_x0000_t75" style="position:absolute;left:223;top:328;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">
                  <v:imagedata r:id="rId23" o:title=""/>
                </v:shape>
                <v:shape id="Picture 287" o:spid="_x0000_s1037" type="#_x0000_t75" style="position:absolute;left:205;top:2248;width:1487;height:13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">
                  <v:imagedata r:id="rId23" o:title=""/>
                </v:shape>
              </v:group>
            </w:pict>
          </mc:Fallback>
        </mc:AlternateContent>
      </w:r>
      <w:r w:rsidR="003F1BED" w:rsidRPr="001718C0">
        <w:rPr>
          <w:noProof/>
        </w:rPr>
        <mc:AlternateContent>
          <mc:Choice Requires="wpg">
            <w:drawing>
              <wp:anchor distT="0" distB="0" distL="114300" distR="114300" simplePos="0" relativeHeight="251670528" behindDoc="0" locked="0" layoutInCell="1" allowOverlap="1" wp14:anchorId="71D1A160" wp14:editId="2FD23DEB">
                <wp:simplePos x="0" y="0"/>
                <wp:positionH relativeFrom="column">
                  <wp:posOffset>458470</wp:posOffset>
                </wp:positionH>
                <wp:positionV relativeFrom="paragraph">
                  <wp:posOffset>2227580</wp:posOffset>
                </wp:positionV>
                <wp:extent cx="400685" cy="934085"/>
                <wp:effectExtent l="0" t="0" r="5715" b="5715"/>
                <wp:wrapNone/>
                <wp:docPr id="106" name="Group 106"/>
                <wp:cNvGraphicFramePr/>
                <a:graphic xmlns:a="http://schemas.openxmlformats.org/drawingml/2006/main">
                  <a:graphicData uri="http://schemas.microsoft.com/office/word/2010/wordprocessingGroup">
                    <wpg:wgp>
                      <wpg:cNvGrpSpPr/>
                      <wpg:grpSpPr>
                        <a:xfrm>
                          <a:off x="0" y="0"/>
                          <a:ext cx="400685" cy="934085"/>
                          <a:chOff x="0" y="0"/>
                          <a:chExt cx="443865" cy="1033780"/>
                        </a:xfrm>
                      </wpg:grpSpPr>
                      <pic:pic xmlns:pic="http://schemas.openxmlformats.org/drawingml/2006/picture">
                        <pic:nvPicPr>
                          <pic:cNvPr id="476" name="Picture 47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294957" y="294957"/>
                            <a:ext cx="1033780" cy="443865"/>
                          </a:xfrm>
                          <a:prstGeom prst="rect">
                            <a:avLst/>
                          </a:prstGeom>
                        </pic:spPr>
                      </pic:pic>
                      <pic:pic xmlns:pic="http://schemas.openxmlformats.org/drawingml/2006/picture">
                        <pic:nvPicPr>
                          <pic:cNvPr id="101" name="Picture 101"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7623" y="53657"/>
                            <a:ext cx="158115" cy="144145"/>
                          </a:xfrm>
                          <a:prstGeom prst="rect">
                            <a:avLst/>
                          </a:prstGeom>
                        </pic:spPr>
                      </pic:pic>
                      <pic:pic xmlns:pic="http://schemas.openxmlformats.org/drawingml/2006/picture">
                        <pic:nvPicPr>
                          <pic:cNvPr id="102" name="Picture 102"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7623" y="254317"/>
                            <a:ext cx="158115" cy="144145"/>
                          </a:xfrm>
                          <a:prstGeom prst="rect">
                            <a:avLst/>
                          </a:prstGeom>
                        </pic:spPr>
                      </pic:pic>
                      <pic:pic xmlns:pic="http://schemas.openxmlformats.org/drawingml/2006/picture">
                        <pic:nvPicPr>
                          <pic:cNvPr id="103" name="Picture 103"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5083" y="452437"/>
                            <a:ext cx="158115" cy="144145"/>
                          </a:xfrm>
                          <a:prstGeom prst="rect">
                            <a:avLst/>
                          </a:prstGeom>
                        </pic:spPr>
                      </pic:pic>
                      <pic:pic xmlns:pic="http://schemas.openxmlformats.org/drawingml/2006/picture">
                        <pic:nvPicPr>
                          <pic:cNvPr id="104" name="Picture 104"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5083" y="663257"/>
                            <a:ext cx="158115" cy="144145"/>
                          </a:xfrm>
                          <a:prstGeom prst="rect">
                            <a:avLst/>
                          </a:prstGeom>
                        </pic:spPr>
                      </pic:pic>
                      <pic:pic xmlns:pic="http://schemas.openxmlformats.org/drawingml/2006/picture">
                        <pic:nvPicPr>
                          <pic:cNvPr id="105" name="Picture 105"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5083" y="866457"/>
                            <a:ext cx="158115" cy="144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263184" id="Group 106" o:spid="_x0000_s1026" style="position:absolute;margin-left:36.1pt;margin-top:175.4pt;width:31.55pt;height:73.55pt;z-index:251670528;mso-width-relative:margin;mso-height-relative:margin" coordsize="4438,103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">
                <v:shape id="Picture 476" o:spid="_x0000_s1027" type="#_x0000_t75" style="position:absolute;left:-2950;top:2950;width:10337;height:4438;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">
                  <v:imagedata r:id="rId22" o:title=""/>
                </v:shape>
                <v:shape id="Picture 101" o:spid="_x0000_s1028" type="#_x0000_t75" alt="A picture containing light&#10;&#10;Description automatically generated" style="position:absolute;left:276;top:536;width:1581;height:1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">
                  <v:imagedata r:id="rId23" o:title="A picture containing light&#10;&#10;Description automatically generated"/>
                </v:shape>
                <v:shape id="Picture 102" o:spid="_x0000_s1029" type="#_x0000_t75" alt="A picture containing light&#10;&#10;Description automatically generated" style="position:absolute;left:276;top:2543;width:1581;height:1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">
                  <v:imagedata r:id="rId23" o:title="A picture containing light&#10;&#10;Description automatically generated"/>
                </v:shape>
                <v:shape id="Picture 103" o:spid="_x0000_s1030" type="#_x0000_t75" alt="A picture containing light&#10;&#10;Description automatically generated" style="position:absolute;left:250;top:4524;width:1581;height:1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">
                  <v:imagedata r:id="rId23" o:title="A picture containing light&#10;&#10;Description automatically generated"/>
                </v:shape>
                <v:shape id="Picture 104" o:spid="_x0000_s1031" type="#_x0000_t75" alt="A picture containing light&#10;&#10;Description automatically generated" style="position:absolute;left:250;top:6632;width:1581;height:1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">
                  <v:imagedata r:id="rId23" o:title="A picture containing light&#10;&#10;Description automatically generated"/>
                </v:shape>
                <v:shape id="Picture 105" o:spid="_x0000_s1032" type="#_x0000_t75" alt="A picture containing light&#10;&#10;Description automatically generated" style="position:absolute;left:250;top:8664;width:1581;height:1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">
                  <v:imagedata r:id="rId23" o:title="A picture containing light&#10;&#10;Description automatically generated"/>
                </v:shape>
              </v:group>
            </w:pict>
          </mc:Fallback>
        </mc:AlternateContent>
      </w:r>
      <w:r w:rsidR="003F1BED" w:rsidRPr="001718C0">
        <w:rPr>
          <w:noProof/>
        </w:rPr>
        <mc:AlternateContent>
          <mc:Choice Requires="wpg">
            <w:drawing>
              <wp:anchor distT="0" distB="0" distL="114300" distR="114300" simplePos="0" relativeHeight="251671552" behindDoc="0" locked="0" layoutInCell="1" allowOverlap="1" wp14:anchorId="42F8AA28" wp14:editId="2F9E2FA6">
                <wp:simplePos x="0" y="0"/>
                <wp:positionH relativeFrom="column">
                  <wp:posOffset>1464310</wp:posOffset>
                </wp:positionH>
                <wp:positionV relativeFrom="paragraph">
                  <wp:posOffset>2484755</wp:posOffset>
                </wp:positionV>
                <wp:extent cx="934085" cy="400685"/>
                <wp:effectExtent l="0" t="0" r="5715" b="5715"/>
                <wp:wrapNone/>
                <wp:docPr id="107" name="Group 107"/>
                <wp:cNvGraphicFramePr/>
                <a:graphic xmlns:a="http://schemas.openxmlformats.org/drawingml/2006/main">
                  <a:graphicData uri="http://schemas.microsoft.com/office/word/2010/wordprocessingGroup">
                    <wpg:wgp>
                      <wpg:cNvGrpSpPr/>
                      <wpg:grpSpPr>
                        <a:xfrm rot="16200000">
                          <a:off x="0" y="0"/>
                          <a:ext cx="934085" cy="400685"/>
                          <a:chOff x="0" y="0"/>
                          <a:chExt cx="970915" cy="417195"/>
                        </a:xfrm>
                      </wpg:grpSpPr>
                      <pic:pic xmlns:pic="http://schemas.openxmlformats.org/drawingml/2006/picture">
                        <pic:nvPicPr>
                          <pic:cNvPr id="108" name="Picture 10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pic:pic xmlns:pic="http://schemas.openxmlformats.org/drawingml/2006/picture">
                        <pic:nvPicPr>
                          <pic:cNvPr id="109" name="Picture 109"/>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787207" y="33788"/>
                            <a:ext cx="148705" cy="135627"/>
                          </a:xfrm>
                          <a:prstGeom prst="rect">
                            <a:avLst/>
                          </a:prstGeom>
                        </pic:spPr>
                      </pic:pic>
                      <pic:pic xmlns:pic="http://schemas.openxmlformats.org/drawingml/2006/picture">
                        <pic:nvPicPr>
                          <pic:cNvPr id="110" name="Picture 110"/>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785349" y="225844"/>
                            <a:ext cx="148705" cy="135627"/>
                          </a:xfrm>
                          <a:prstGeom prst="rect">
                            <a:avLst/>
                          </a:prstGeom>
                        </pic:spPr>
                      </pic:pic>
                      <pic:pic xmlns:pic="http://schemas.openxmlformats.org/drawingml/2006/picture">
                        <pic:nvPicPr>
                          <pic:cNvPr id="111" name="Picture 11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597121" y="34416"/>
                            <a:ext cx="148705" cy="135627"/>
                          </a:xfrm>
                          <a:prstGeom prst="rect">
                            <a:avLst/>
                          </a:prstGeom>
                        </pic:spPr>
                      </pic:pic>
                      <pic:pic xmlns:pic="http://schemas.openxmlformats.org/drawingml/2006/picture">
                        <pic:nvPicPr>
                          <pic:cNvPr id="112" name="Picture 112"/>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595263" y="226474"/>
                            <a:ext cx="148705" cy="135627"/>
                          </a:xfrm>
                          <a:prstGeom prst="rect">
                            <a:avLst/>
                          </a:prstGeom>
                        </pic:spPr>
                      </pic:pic>
                      <pic:pic xmlns:pic="http://schemas.openxmlformats.org/drawingml/2006/picture">
                        <pic:nvPicPr>
                          <pic:cNvPr id="113" name="Picture 11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411050" y="32800"/>
                            <a:ext cx="148705" cy="135627"/>
                          </a:xfrm>
                          <a:prstGeom prst="rect">
                            <a:avLst/>
                          </a:prstGeom>
                        </pic:spPr>
                      </pic:pic>
                      <pic:pic xmlns:pic="http://schemas.openxmlformats.org/drawingml/2006/picture">
                        <pic:nvPicPr>
                          <pic:cNvPr id="114" name="Picture 114"/>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409192" y="224858"/>
                            <a:ext cx="148705" cy="135627"/>
                          </a:xfrm>
                          <a:prstGeom prst="rect">
                            <a:avLst/>
                          </a:prstGeom>
                        </pic:spPr>
                      </pic:pic>
                      <pic:pic xmlns:pic="http://schemas.openxmlformats.org/drawingml/2006/picture">
                        <pic:nvPicPr>
                          <pic:cNvPr id="115" name="Picture 115"/>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215243" y="32799"/>
                            <a:ext cx="148705" cy="135627"/>
                          </a:xfrm>
                          <a:prstGeom prst="rect">
                            <a:avLst/>
                          </a:prstGeom>
                        </pic:spPr>
                      </pic:pic>
                      <pic:pic xmlns:pic="http://schemas.openxmlformats.org/drawingml/2006/picture">
                        <pic:nvPicPr>
                          <pic:cNvPr id="116" name="Picture 116"/>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213385" y="224858"/>
                            <a:ext cx="148705" cy="135627"/>
                          </a:xfrm>
                          <a:prstGeom prst="rect">
                            <a:avLst/>
                          </a:prstGeom>
                        </pic:spPr>
                      </pic:pic>
                      <pic:pic xmlns:pic="http://schemas.openxmlformats.org/drawingml/2006/picture">
                        <pic:nvPicPr>
                          <pic:cNvPr id="117" name="Picture 117"/>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22417" y="32812"/>
                            <a:ext cx="148705" cy="135627"/>
                          </a:xfrm>
                          <a:prstGeom prst="rect">
                            <a:avLst/>
                          </a:prstGeom>
                        </pic:spPr>
                      </pic:pic>
                      <pic:pic xmlns:pic="http://schemas.openxmlformats.org/drawingml/2006/picture">
                        <pic:nvPicPr>
                          <pic:cNvPr id="118" name="Picture 118"/>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rot="5400000">
                            <a:off x="20560" y="224871"/>
                            <a:ext cx="148705" cy="1356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854BB9" id="Group 107" o:spid="_x0000_s1026" style="position:absolute;margin-left:115.3pt;margin-top:195.65pt;width:73.55pt;height:31.55pt;rotation:-90;z-index:251671552;mso-width-relative:margin;mso-height-relative:margin" coordsize="9709,41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">
                <v:shape id="Picture 108" o:spid="_x0000_s1027" type="#_x0000_t75" style="position:absolute;width:9709;height:4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">
                  <v:imagedata r:id="rId22" o:title=""/>
                </v:shape>
                <v:shape id="Picture 109" o:spid="_x0000_s1028" type="#_x0000_t75" style="position:absolute;left:7871;top:338;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">
                  <v:imagedata r:id="rId23" o:title=""/>
                </v:shape>
                <v:shape id="Picture 110" o:spid="_x0000_s1029" type="#_x0000_t75" style="position:absolute;left:7853;top:2258;width:1487;height:13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">
                  <v:imagedata r:id="rId23" o:title=""/>
                </v:shape>
                <v:shape id="Picture 111" o:spid="_x0000_s1030" type="#_x0000_t75" style="position:absolute;left:5970;top:344;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">
                  <v:imagedata r:id="rId23" o:title=""/>
                </v:shape>
                <v:shape id="Picture 112" o:spid="_x0000_s1031" type="#_x0000_t75" style="position:absolute;left:5952;top:2265;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">
                  <v:imagedata r:id="rId23" o:title=""/>
                </v:shape>
                <v:shape id="Picture 113" o:spid="_x0000_s1032" type="#_x0000_t75" style="position:absolute;left:4110;top:327;width:1487;height:13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">
                  <v:imagedata r:id="rId23" o:title=""/>
                </v:shape>
                <v:shape id="Picture 114" o:spid="_x0000_s1033" type="#_x0000_t75" style="position:absolute;left:4091;top:2249;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">
                  <v:imagedata r:id="rId23" o:title=""/>
                </v:shape>
                <v:shape id="Picture 115" o:spid="_x0000_s1034" type="#_x0000_t75" style="position:absolute;left:2152;top:327;width:1487;height:13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">
                  <v:imagedata r:id="rId23" o:title=""/>
                </v:shape>
                <v:shape id="Picture 116" o:spid="_x0000_s1035" type="#_x0000_t75" style="position:absolute;left:2133;top:2249;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">
                  <v:imagedata r:id="rId23" o:title=""/>
                </v:shape>
                <v:shape id="Picture 117" o:spid="_x0000_s1036" type="#_x0000_t75" style="position:absolute;left:223;top:328;width:1487;height:135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">
                  <v:imagedata r:id="rId23" o:title=""/>
                </v:shape>
                <v:shape id="Picture 118" o:spid="_x0000_s1037" type="#_x0000_t75" style="position:absolute;left:205;top:2248;width:1487;height:13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">
                  <v:imagedata r:id="rId23" o:title=""/>
                </v:shape>
              </v:group>
            </w:pict>
          </mc:Fallback>
        </mc:AlternateContent>
      </w:r>
      <w:r w:rsidR="003F1BED" w:rsidRPr="001718C0">
        <w:rPr>
          <w:noProof/>
        </w:rPr>
        <mc:AlternateContent>
          <mc:Choice Requires="wpg">
            <w:drawing>
              <wp:anchor distT="0" distB="0" distL="114300" distR="114300" simplePos="0" relativeHeight="251672576" behindDoc="0" locked="0" layoutInCell="1" allowOverlap="1" wp14:anchorId="3D642474" wp14:editId="6296AD86">
                <wp:simplePos x="0" y="0"/>
                <wp:positionH relativeFrom="column">
                  <wp:posOffset>2124075</wp:posOffset>
                </wp:positionH>
                <wp:positionV relativeFrom="paragraph">
                  <wp:posOffset>2217408</wp:posOffset>
                </wp:positionV>
                <wp:extent cx="400685" cy="934085"/>
                <wp:effectExtent l="0" t="0" r="5715" b="5715"/>
                <wp:wrapNone/>
                <wp:docPr id="119" name="Group 119"/>
                <wp:cNvGraphicFramePr/>
                <a:graphic xmlns:a="http://schemas.openxmlformats.org/drawingml/2006/main">
                  <a:graphicData uri="http://schemas.microsoft.com/office/word/2010/wordprocessingGroup">
                    <wpg:wgp>
                      <wpg:cNvGrpSpPr/>
                      <wpg:grpSpPr>
                        <a:xfrm>
                          <a:off x="0" y="0"/>
                          <a:ext cx="400685" cy="934085"/>
                          <a:chOff x="0" y="0"/>
                          <a:chExt cx="443865" cy="1033780"/>
                        </a:xfrm>
                      </wpg:grpSpPr>
                      <pic:pic xmlns:pic="http://schemas.openxmlformats.org/drawingml/2006/picture">
                        <pic:nvPicPr>
                          <pic:cNvPr id="120" name="Picture 1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294957" y="294957"/>
                            <a:ext cx="1033780" cy="443865"/>
                          </a:xfrm>
                          <a:prstGeom prst="rect">
                            <a:avLst/>
                          </a:prstGeom>
                        </pic:spPr>
                      </pic:pic>
                      <pic:pic xmlns:pic="http://schemas.openxmlformats.org/drawingml/2006/picture">
                        <pic:nvPicPr>
                          <pic:cNvPr id="121" name="Picture 121"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7623" y="53657"/>
                            <a:ext cx="158115" cy="144145"/>
                          </a:xfrm>
                          <a:prstGeom prst="rect">
                            <a:avLst/>
                          </a:prstGeom>
                        </pic:spPr>
                      </pic:pic>
                      <pic:pic xmlns:pic="http://schemas.openxmlformats.org/drawingml/2006/picture">
                        <pic:nvPicPr>
                          <pic:cNvPr id="122" name="Picture 122"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7623" y="254317"/>
                            <a:ext cx="158115" cy="144145"/>
                          </a:xfrm>
                          <a:prstGeom prst="rect">
                            <a:avLst/>
                          </a:prstGeom>
                        </pic:spPr>
                      </pic:pic>
                      <pic:pic xmlns:pic="http://schemas.openxmlformats.org/drawingml/2006/picture">
                        <pic:nvPicPr>
                          <pic:cNvPr id="123" name="Picture 123"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5083" y="452437"/>
                            <a:ext cx="158115" cy="144145"/>
                          </a:xfrm>
                          <a:prstGeom prst="rect">
                            <a:avLst/>
                          </a:prstGeom>
                        </pic:spPr>
                      </pic:pic>
                      <pic:pic xmlns:pic="http://schemas.openxmlformats.org/drawingml/2006/picture">
                        <pic:nvPicPr>
                          <pic:cNvPr id="124" name="Picture 124"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5083" y="663257"/>
                            <a:ext cx="158115" cy="144145"/>
                          </a:xfrm>
                          <a:prstGeom prst="rect">
                            <a:avLst/>
                          </a:prstGeom>
                        </pic:spPr>
                      </pic:pic>
                      <pic:pic xmlns:pic="http://schemas.openxmlformats.org/drawingml/2006/picture">
                        <pic:nvPicPr>
                          <pic:cNvPr id="125" name="Picture 125"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5083" y="866457"/>
                            <a:ext cx="158115" cy="144145"/>
                          </a:xfrm>
                          <a:prstGeom prst="rect">
                            <a:avLst/>
                          </a:prstGeom>
                        </pic:spPr>
                      </pic:pic>
                      <pic:pic xmlns:pic="http://schemas.openxmlformats.org/drawingml/2006/picture">
                        <pic:nvPicPr>
                          <pic:cNvPr id="313" name="Picture 313" descr="A picture containing ligh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31218" y="864637"/>
                            <a:ext cx="158115" cy="144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3365EC" id="Group 119" o:spid="_x0000_s1026" style="position:absolute;margin-left:167.25pt;margin-top:174.6pt;width:31.55pt;height:73.55pt;z-index:251672576;mso-width-relative:margin;mso-height-relative:margin" coordsize="4438,103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">
                <v:shape id="Picture 120" o:spid="_x0000_s1027" type="#_x0000_t75" style="position:absolute;left:-2950;top:2950;width:10337;height:4438;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">
                  <v:imagedata r:id="rId22" o:title=""/>
                </v:shape>
                <v:shape id="Picture 121" o:spid="_x0000_s1028" type="#_x0000_t75" alt="A picture containing light&#10;&#10;Description automatically generated" style="position:absolute;left:276;top:536;width:1581;height:1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">
                  <v:imagedata r:id="rId23" o:title="A picture containing light&#10;&#10;Description automatically generated"/>
                </v:shape>
                <v:shape id="Picture 122" o:spid="_x0000_s1029" type="#_x0000_t75" alt="A picture containing light&#10;&#10;Description automatically generated" style="position:absolute;left:276;top:2543;width:1581;height:1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">
                  <v:imagedata r:id="rId23" o:title="A picture containing light&#10;&#10;Description automatically generated"/>
                </v:shape>
                <v:shape id="Picture 123" o:spid="_x0000_s1030" type="#_x0000_t75" alt="A picture containing light&#10;&#10;Description automatically generated" style="position:absolute;left:250;top:4524;width:1581;height:1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">
                  <v:imagedata r:id="rId23" o:title="A picture containing light&#10;&#10;Description automatically generated"/>
                </v:shape>
                <v:shape id="Picture 124" o:spid="_x0000_s1031" type="#_x0000_t75" alt="A picture containing light&#10;&#10;Description automatically generated" style="position:absolute;left:250;top:6632;width:1581;height:1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">
                  <v:imagedata r:id="rId23" o:title="A picture containing light&#10;&#10;Description automatically generated"/>
                </v:shape>
                <v:shape id="Picture 125" o:spid="_x0000_s1032" type="#_x0000_t75" alt="A picture containing light&#10;&#10;Description automatically generated" style="position:absolute;left:250;top:8664;width:1581;height:1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">
                  <v:imagedata r:id="rId23" o:title="A picture containing light&#10;&#10;Description automatically generated"/>
                </v:shape>
                <v:shape id="Picture 313" o:spid="_x0000_s1033" type="#_x0000_t75" alt="A picture containing light&#10;&#10;Description automatically generated" style="position:absolute;left:2312;top:8646;width:1581;height:1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">
                  <v:imagedata r:id="rId23" o:title="A picture containing light&#10;&#10;Description automatically generated"/>
                </v:shape>
              </v:group>
            </w:pict>
          </mc:Fallback>
        </mc:AlternateContent>
      </w:r>
      <w:r w:rsidR="003F1BED" w:rsidRPr="001718C0">
        <w:rPr>
          <w:noProof/>
        </w:rPr>
        <mc:AlternateContent>
          <mc:Choice Requires="wpg">
            <w:drawing>
              <wp:anchor distT="0" distB="0" distL="114300" distR="114300" simplePos="0" relativeHeight="251666432" behindDoc="0" locked="0" layoutInCell="1" allowOverlap="1" wp14:anchorId="09E9793C" wp14:editId="498BCCB0">
                <wp:simplePos x="0" y="0"/>
                <wp:positionH relativeFrom="column">
                  <wp:posOffset>2175510</wp:posOffset>
                </wp:positionH>
                <wp:positionV relativeFrom="paragraph">
                  <wp:posOffset>765175</wp:posOffset>
                </wp:positionV>
                <wp:extent cx="325120" cy="756285"/>
                <wp:effectExtent l="0" t="0" r="5080" b="5715"/>
                <wp:wrapNone/>
                <wp:docPr id="57" name="Group 57"/>
                <wp:cNvGraphicFramePr/>
                <a:graphic xmlns:a="http://schemas.openxmlformats.org/drawingml/2006/main">
                  <a:graphicData uri="http://schemas.microsoft.com/office/word/2010/wordprocessingGroup">
                    <wpg:wgp>
                      <wpg:cNvGrpSpPr/>
                      <wpg:grpSpPr>
                        <a:xfrm>
                          <a:off x="0" y="0"/>
                          <a:ext cx="325120" cy="756285"/>
                          <a:chOff x="15" y="-1"/>
                          <a:chExt cx="325726" cy="756285"/>
                        </a:xfrm>
                      </wpg:grpSpPr>
                      <pic:pic xmlns:pic="http://schemas.openxmlformats.org/drawingml/2006/picture">
                        <pic:nvPicPr>
                          <pic:cNvPr id="58" name="Picture 5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rot="16200000">
                            <a:off x="-215265" y="215279"/>
                            <a:ext cx="756285" cy="325726"/>
                          </a:xfrm>
                          <a:prstGeom prst="rect">
                            <a:avLst/>
                          </a:prstGeom>
                        </pic:spPr>
                      </pic:pic>
                      <wps:wsp>
                        <wps:cNvPr id="62" name="Rectangle 62"/>
                        <wps:cNvSpPr/>
                        <wps:spPr>
                          <a:xfrm>
                            <a:off x="13018" y="2698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70498" y="2698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15558" y="17430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173038" y="17684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a:off x="175578" y="32162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458"/>
                        <wps:cNvSpPr/>
                        <wps:spPr>
                          <a:xfrm>
                            <a:off x="173038" y="46894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a:off x="175578" y="62388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D50F2" id="Group 57" o:spid="_x0000_s1026" style="position:absolute;margin-left:171.3pt;margin-top:60.25pt;width:25.6pt;height:59.55pt;z-index:251666432" coordorigin="" coordsize="3257,75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">
                <v:shape id="Picture 58" o:spid="_x0000_s1027" type="#_x0000_t75" style="position:absolute;left:-2152;top:2152;width:7562;height:32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">
                  <v:imagedata r:id="rId25" o:title=""/>
                </v:shape>
                <v:rect id="Rectangle 62" o:spid="_x0000_s1028" style="position:absolute;left:130;top:269;width:1219;height:1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" fillcolor="white [3212]" stroked="f" strokeweight="1pt"/>
                <v:rect id="Rectangle 63" o:spid="_x0000_s1029" style="position:absolute;left:1704;top:269;width:1220;height:1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" fillcolor="white [3212]" stroked="f" strokeweight="1pt"/>
                <v:rect id="Rectangle 451" o:spid="_x0000_s1030" style="position:absolute;left:155;top:1743;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" fillcolor="white [3212]" stroked="f" strokeweight="1pt"/>
                <v:rect id="Rectangle 453" o:spid="_x0000_s1031" style="position:absolute;left:1730;top:1768;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" fillcolor="white [3212]" stroked="f" strokeweight="1pt"/>
                <v:rect id="Rectangle 456" o:spid="_x0000_s1032" style="position:absolute;left:1755;top:3216;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" fillcolor="white [3212]" stroked="f" strokeweight="1pt"/>
                <v:rect id="Rectangle 458" o:spid="_x0000_s1033" style="position:absolute;left:1730;top:4689;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" fillcolor="white [3212]" stroked="f" strokeweight="1pt"/>
                <v:rect id="Rectangle 459" o:spid="_x0000_s1034" style="position:absolute;left:1755;top:6238;width:1219;height:1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" fillcolor="white [3212]" stroked="f" strokeweight="1pt"/>
              </v:group>
            </w:pict>
          </mc:Fallback>
        </mc:AlternateContent>
      </w:r>
      <w:r w:rsidR="003F1BED" w:rsidRPr="001718C0">
        <w:rPr>
          <w:noProof/>
        </w:rPr>
        <w:drawing>
          <wp:anchor distT="0" distB="0" distL="114300" distR="114300" simplePos="0" relativeHeight="251665408" behindDoc="0" locked="0" layoutInCell="1" allowOverlap="1" wp14:anchorId="33A184AF" wp14:editId="13386211">
            <wp:simplePos x="0" y="0"/>
            <wp:positionH relativeFrom="column">
              <wp:posOffset>1612265</wp:posOffset>
            </wp:positionH>
            <wp:positionV relativeFrom="paragraph">
              <wp:posOffset>968375</wp:posOffset>
            </wp:positionV>
            <wp:extent cx="756285" cy="325120"/>
            <wp:effectExtent l="0" t="317" r="5397" b="5398"/>
            <wp:wrapNone/>
            <wp:docPr id="460" name="Picture 460" descr="A picture containing brass knucks, weap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 picture containing brass knucks, weapon, wind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56285" cy="325120"/>
                    </a:xfrm>
                    <a:prstGeom prst="rect">
                      <a:avLst/>
                    </a:prstGeom>
                  </pic:spPr>
                </pic:pic>
              </a:graphicData>
            </a:graphic>
            <wp14:sizeRelH relativeFrom="margin">
              <wp14:pctWidth>0</wp14:pctWidth>
            </wp14:sizeRelH>
            <wp14:sizeRelV relativeFrom="margin">
              <wp14:pctHeight>0</wp14:pctHeight>
            </wp14:sizeRelV>
          </wp:anchor>
        </w:drawing>
      </w:r>
      <w:r w:rsidR="003F1BED" w:rsidRPr="001718C0">
        <w:rPr>
          <w:noProof/>
        </w:rPr>
        <mc:AlternateContent>
          <mc:Choice Requires="wpg">
            <w:drawing>
              <wp:anchor distT="0" distB="0" distL="114300" distR="114300" simplePos="0" relativeHeight="251664384" behindDoc="0" locked="0" layoutInCell="1" allowOverlap="1" wp14:anchorId="048406AD" wp14:editId="7516EFC1">
                <wp:simplePos x="0" y="0"/>
                <wp:positionH relativeFrom="column">
                  <wp:posOffset>14605</wp:posOffset>
                </wp:positionH>
                <wp:positionV relativeFrom="paragraph">
                  <wp:posOffset>777240</wp:posOffset>
                </wp:positionV>
                <wp:extent cx="325755" cy="756285"/>
                <wp:effectExtent l="0" t="0" r="4445" b="5715"/>
                <wp:wrapNone/>
                <wp:docPr id="56" name="Group 56"/>
                <wp:cNvGraphicFramePr/>
                <a:graphic xmlns:a="http://schemas.openxmlformats.org/drawingml/2006/main">
                  <a:graphicData uri="http://schemas.microsoft.com/office/word/2010/wordprocessingGroup">
                    <wpg:wgp>
                      <wpg:cNvGrpSpPr/>
                      <wpg:grpSpPr>
                        <a:xfrm>
                          <a:off x="0" y="0"/>
                          <a:ext cx="325755" cy="756285"/>
                          <a:chOff x="0" y="0"/>
                          <a:chExt cx="325755" cy="756285"/>
                        </a:xfrm>
                      </wpg:grpSpPr>
                      <pic:pic xmlns:pic="http://schemas.openxmlformats.org/drawingml/2006/picture">
                        <pic:nvPicPr>
                          <pic:cNvPr id="24" name="Picture 2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215265" y="215265"/>
                            <a:ext cx="756285" cy="325755"/>
                          </a:xfrm>
                          <a:prstGeom prst="rect">
                            <a:avLst/>
                          </a:prstGeom>
                        </pic:spPr>
                      </pic:pic>
                      <wps:wsp>
                        <wps:cNvPr id="25" name="Rectangle 25"/>
                        <wps:cNvSpPr/>
                        <wps:spPr>
                          <a:xfrm>
                            <a:off x="13018" y="2698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70498" y="2698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5558" y="17430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73038" y="17684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5558" y="32162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75578" y="32162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5558" y="46894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73038" y="46894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75578" y="623887"/>
                            <a:ext cx="121920" cy="116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C46F91" id="Group 56" o:spid="_x0000_s1026" style="position:absolute;margin-left:1.15pt;margin-top:61.2pt;width:25.65pt;height:59.55pt;z-index:251664384" coordsize="3257,75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">
                <v:shape id="Picture 24" o:spid="_x0000_s1027" type="#_x0000_t75" style="position:absolute;left:-2152;top:2152;width:7562;height:325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">
                  <v:imagedata r:id="rId27" o:title=""/>
                </v:shape>
                <v:rect id="Rectangle 25" o:spid="_x0000_s1028" style="position:absolute;left:130;top:269;width:1219;height:1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" fillcolor="white [3212]" stroked="f" strokeweight="1pt"/>
                <v:rect id="Rectangle 26" o:spid="_x0000_s1029" style="position:absolute;left:1704;top:269;width:1220;height:1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" fillcolor="white [3212]" stroked="f" strokeweight="1pt"/>
                <v:rect id="Rectangle 29" o:spid="_x0000_s1030" style="position:absolute;left:155;top:1743;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" fillcolor="white [3212]" stroked="f" strokeweight="1pt"/>
                <v:rect id="Rectangle 30" o:spid="_x0000_s1031" style="position:absolute;left:1730;top:1768;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" fillcolor="white [3212]" stroked="f" strokeweight="1pt"/>
                <v:rect id="Rectangle 31" o:spid="_x0000_s1032" style="position:absolute;left:155;top:3216;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" fillcolor="white [3212]" stroked="f" strokeweight="1pt"/>
                <v:rect id="Rectangle 32" o:spid="_x0000_s1033" style="position:absolute;left:1755;top:3216;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" fillcolor="white [3212]" stroked="f" strokeweight="1pt"/>
                <v:rect id="Rectangle 46" o:spid="_x0000_s1034" style="position:absolute;left:155;top:4689;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" fillcolor="white [3212]" stroked="f" strokeweight="1pt"/>
                <v:rect id="Rectangle 47" o:spid="_x0000_s1035" style="position:absolute;left:1730;top:4689;width:1219;height:1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" fillcolor="white [3212]" stroked="f" strokeweight="1pt"/>
                <v:rect id="Rectangle 49" o:spid="_x0000_s1036" style="position:absolute;left:1755;top:6238;width:1219;height:1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" fillcolor="white [3212]" stroked="f" strokeweight="1pt"/>
              </v:group>
            </w:pict>
          </mc:Fallback>
        </mc:AlternateContent>
      </w:r>
      <w:r w:rsidR="003F1BED" w:rsidRPr="001718C0">
        <w:rPr>
          <w:noProof/>
        </w:rPr>
        <w:drawing>
          <wp:anchor distT="0" distB="0" distL="114300" distR="114300" simplePos="0" relativeHeight="251663360" behindDoc="0" locked="0" layoutInCell="1" allowOverlap="1" wp14:anchorId="0D6182E8" wp14:editId="0BF8A731">
            <wp:simplePos x="0" y="0"/>
            <wp:positionH relativeFrom="column">
              <wp:posOffset>-532765</wp:posOffset>
            </wp:positionH>
            <wp:positionV relativeFrom="paragraph">
              <wp:posOffset>990600</wp:posOffset>
            </wp:positionV>
            <wp:extent cx="756285" cy="325755"/>
            <wp:effectExtent l="0" t="635" r="5080" b="5080"/>
            <wp:wrapNone/>
            <wp:docPr id="22" name="Picture 22" descr="A picture containing weapon, brass knucks, projectil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eapon, brass knucks, projectile, whee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56285" cy="325755"/>
                    </a:xfrm>
                    <a:prstGeom prst="rect">
                      <a:avLst/>
                    </a:prstGeom>
                  </pic:spPr>
                </pic:pic>
              </a:graphicData>
            </a:graphic>
            <wp14:sizeRelH relativeFrom="margin">
              <wp14:pctWidth>0</wp14:pctWidth>
            </wp14:sizeRelH>
            <wp14:sizeRelV relativeFrom="margin">
              <wp14:pctHeight>0</wp14:pctHeight>
            </wp14:sizeRelV>
          </wp:anchor>
        </w:drawing>
      </w:r>
      <w:r w:rsidR="003F1BED" w:rsidRPr="001718C0">
        <w:rPr>
          <w:noProof/>
        </w:rPr>
        <w:drawing>
          <wp:anchor distT="0" distB="0" distL="114300" distR="114300" simplePos="0" relativeHeight="251662336" behindDoc="0" locked="0" layoutInCell="1" allowOverlap="1" wp14:anchorId="1DEB264F" wp14:editId="5D32C1D0">
            <wp:simplePos x="0" y="0"/>
            <wp:positionH relativeFrom="column">
              <wp:posOffset>855980</wp:posOffset>
            </wp:positionH>
            <wp:positionV relativeFrom="paragraph">
              <wp:posOffset>1010285</wp:posOffset>
            </wp:positionV>
            <wp:extent cx="746125" cy="300355"/>
            <wp:effectExtent l="0" t="5715" r="0" b="0"/>
            <wp:wrapNone/>
            <wp:docPr id="21" name="Picture 21" descr="A picture containing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hoji&#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746125" cy="300355"/>
                    </a:xfrm>
                    <a:prstGeom prst="rect">
                      <a:avLst/>
                    </a:prstGeom>
                  </pic:spPr>
                </pic:pic>
              </a:graphicData>
            </a:graphic>
            <wp14:sizeRelH relativeFrom="margin">
              <wp14:pctWidth>0</wp14:pctWidth>
            </wp14:sizeRelH>
            <wp14:sizeRelV relativeFrom="margin">
              <wp14:pctHeight>0</wp14:pctHeight>
            </wp14:sizeRelV>
          </wp:anchor>
        </w:drawing>
      </w:r>
      <w:r w:rsidR="003F1BED" w:rsidRPr="001718C0">
        <w:rPr>
          <w:noProof/>
        </w:rPr>
        <w:drawing>
          <wp:anchor distT="0" distB="0" distL="114300" distR="114300" simplePos="0" relativeHeight="251661312" behindDoc="0" locked="0" layoutInCell="1" allowOverlap="1" wp14:anchorId="78043A32" wp14:editId="237EA204">
            <wp:simplePos x="0" y="0"/>
            <wp:positionH relativeFrom="column">
              <wp:posOffset>523875</wp:posOffset>
            </wp:positionH>
            <wp:positionV relativeFrom="paragraph">
              <wp:posOffset>991223</wp:posOffset>
            </wp:positionV>
            <wp:extent cx="758825" cy="325755"/>
            <wp:effectExtent l="635" t="0" r="3810" b="3810"/>
            <wp:wrapNone/>
            <wp:docPr id="20" name="Picture 20" descr="Background patter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 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758825" cy="325755"/>
                    </a:xfrm>
                    <a:prstGeom prst="rect">
                      <a:avLst/>
                    </a:prstGeom>
                  </pic:spPr>
                </pic:pic>
              </a:graphicData>
            </a:graphic>
            <wp14:sizeRelH relativeFrom="margin">
              <wp14:pctWidth>0</wp14:pctWidth>
            </wp14:sizeRelH>
            <wp14:sizeRelV relativeFrom="margin">
              <wp14:pctHeight>0</wp14:pctHeight>
            </wp14:sizeRelV>
          </wp:anchor>
        </w:drawing>
      </w:r>
      <w:r w:rsidR="001718C0" w:rsidRPr="001718C0">
        <w:rPr>
          <w:noProof/>
        </w:rPr>
        <mc:AlternateContent>
          <mc:Choice Requires="wps">
            <w:drawing>
              <wp:anchor distT="0" distB="0" distL="114300" distR="114300" simplePos="0" relativeHeight="251654144" behindDoc="1" locked="0" layoutInCell="1" allowOverlap="1" wp14:anchorId="4E617E10" wp14:editId="75422AB5">
                <wp:simplePos x="0" y="0"/>
                <wp:positionH relativeFrom="column">
                  <wp:posOffset>6171187</wp:posOffset>
                </wp:positionH>
                <wp:positionV relativeFrom="paragraph">
                  <wp:posOffset>255530</wp:posOffset>
                </wp:positionV>
                <wp:extent cx="3423285" cy="5082540"/>
                <wp:effectExtent l="0" t="0" r="0" b="0"/>
                <wp:wrapTight wrapText="bothSides">
                  <wp:wrapPolygon edited="0">
                    <wp:start x="721" y="324"/>
                    <wp:lineTo x="721" y="21049"/>
                    <wp:lineTo x="20755" y="21049"/>
                    <wp:lineTo x="20755" y="324"/>
                    <wp:lineTo x="721" y="324"/>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082540"/>
                        </a:xfrm>
                        <a:prstGeom prst="rect">
                          <a:avLst/>
                        </a:prstGeom>
                        <a:noFill/>
                        <a:ln w="9525">
                          <a:noFill/>
                          <a:miter lim="800000"/>
                          <a:headEnd/>
                          <a:tailEnd/>
                        </a:ln>
                      </wps:spPr>
                      <wps:txbx>
                        <w:txbxContent>
                          <w:p w14:paraId="098D83F1" w14:textId="77777777" w:rsidR="001718C0" w:rsidRPr="009D0978" w:rsidRDefault="001718C0" w:rsidP="001718C0">
                            <w:pPr>
                              <w:pStyle w:val="Heading2"/>
                              <w:spacing w:before="0" w:after="80"/>
                              <w:rPr>
                                <w:color w:val="00649C"/>
                              </w:rPr>
                            </w:pPr>
                            <w:r w:rsidRPr="00D60089">
                              <w:rPr>
                                <w:color w:val="00649C"/>
                              </w:rPr>
                              <w:t>Spatial Reasoning</w:t>
                            </w:r>
                          </w:p>
                          <w:p w14:paraId="150B5AD8" w14:textId="77777777" w:rsidR="001718C0" w:rsidRDefault="001718C0" w:rsidP="001718C0">
                            <w:pPr>
                              <w:spacing w:after="120"/>
                              <w:rPr>
                                <w:noProof/>
                              </w:rPr>
                            </w:pPr>
                            <w:r w:rsidRPr="00A65C1B">
                              <w:rPr>
                                <w:rFonts w:eastAsia="Roboto" w:cs="Roboto"/>
                                <w:spacing w:val="-2"/>
                              </w:rPr>
                              <w:t xml:space="preserve">Spatial reasoning is about exploring shapes, </w:t>
                            </w:r>
                            <w:proofErr w:type="gramStart"/>
                            <w:r w:rsidRPr="00A65C1B">
                              <w:rPr>
                                <w:rFonts w:eastAsia="Roboto" w:cs="Roboto"/>
                                <w:spacing w:val="-2"/>
                              </w:rPr>
                              <w:t>arrangements</w:t>
                            </w:r>
                            <w:proofErr w:type="gramEnd"/>
                            <w:r w:rsidRPr="00A65C1B">
                              <w:rPr>
                                <w:rFonts w:eastAsia="Roboto" w:cs="Roboto"/>
                                <w:spacing w:val="-2"/>
                              </w:rPr>
                              <w:t xml:space="preserve"> and positional language.</w:t>
                            </w:r>
                            <w:r w:rsidRPr="00A65C1B">
                              <w:rPr>
                                <w:noProof/>
                              </w:rPr>
                              <w:t xml:space="preserve"> </w:t>
                            </w:r>
                          </w:p>
                          <w:p w14:paraId="6FA8BCF9" w14:textId="77777777" w:rsidR="001718C0" w:rsidRDefault="001718C0" w:rsidP="001718C0">
                            <w:pPr>
                              <w:spacing w:after="960"/>
                              <w:rPr>
                                <w:b/>
                                <w:bCs/>
                                <w:noProof/>
                              </w:rPr>
                            </w:pPr>
                            <w:r>
                              <w:rPr>
                                <w:noProof/>
                              </w:rPr>
                              <w:t xml:space="preserve">           </w:t>
                            </w:r>
                            <w:r w:rsidRPr="001718C0">
                              <w:rPr>
                                <w:b/>
                                <w:bCs/>
                                <w:noProof/>
                              </w:rPr>
                              <w:t>match</w:t>
                            </w:r>
                            <w:r>
                              <w:rPr>
                                <w:noProof/>
                              </w:rPr>
                              <w:t xml:space="preserve">                                   </w:t>
                            </w:r>
                            <w:r w:rsidRPr="001718C0">
                              <w:rPr>
                                <w:b/>
                                <w:bCs/>
                                <w:noProof/>
                              </w:rPr>
                              <w:t>rotate</w:t>
                            </w:r>
                          </w:p>
                          <w:p w14:paraId="3766989D" w14:textId="1A04DD46" w:rsidR="001718C0" w:rsidRDefault="001718C0" w:rsidP="00F00DE6">
                            <w:pPr>
                              <w:spacing w:after="1560" w:line="240" w:lineRule="auto"/>
                              <w:rPr>
                                <w:rFonts w:eastAsia="Times New Roman"/>
                                <w:color w:val="000000"/>
                              </w:rPr>
                            </w:pPr>
                            <w:r w:rsidRPr="001718C0">
                              <w:rPr>
                                <w:rFonts w:eastAsia="Times New Roman"/>
                                <w:color w:val="000000"/>
                              </w:rPr>
                              <w:t>Baby Bear has found a shape tile. Can you see another tile of the same shape?</w:t>
                            </w:r>
                            <w:r>
                              <w:rPr>
                                <w:rFonts w:eastAsia="Times New Roman"/>
                                <w:color w:val="000000"/>
                              </w:rPr>
                              <w:t xml:space="preserve"> </w:t>
                            </w:r>
                          </w:p>
                          <w:p w14:paraId="47A98C0A" w14:textId="7B4CF2B9" w:rsidR="00F00DE6" w:rsidRDefault="00F00DE6" w:rsidP="001718C0">
                            <w:pPr>
                              <w:spacing w:after="0" w:line="240" w:lineRule="auto"/>
                              <w:rPr>
                                <w:rFonts w:eastAsia="Times New Roman"/>
                                <w:color w:val="000000"/>
                              </w:rPr>
                            </w:pPr>
                          </w:p>
                          <w:p w14:paraId="034DDC58" w14:textId="77777777" w:rsidR="001718C0" w:rsidRPr="001718C0" w:rsidRDefault="001718C0" w:rsidP="00F00DE6">
                            <w:pPr>
                              <w:spacing w:after="0" w:line="240" w:lineRule="auto"/>
                              <w:rPr>
                                <w:rFonts w:ascii="Times New Roman" w:eastAsia="Times New Roman" w:hAnsi="Times New Roman"/>
                                <w:color w:val="auto"/>
                                <w:sz w:val="24"/>
                                <w:szCs w:val="24"/>
                              </w:rPr>
                            </w:pPr>
                            <w:r w:rsidRPr="001718C0">
                              <w:rPr>
                                <w:rFonts w:eastAsia="Times New Roman"/>
                                <w:color w:val="000000"/>
                              </w:rPr>
                              <w:t xml:space="preserve">Baby Bear has used the shape tiles to </w:t>
                            </w:r>
                            <w:proofErr w:type="gramStart"/>
                            <w:r w:rsidRPr="001718C0">
                              <w:rPr>
                                <w:rFonts w:eastAsia="Times New Roman"/>
                                <w:color w:val="000000"/>
                              </w:rPr>
                              <w:t>make</w:t>
                            </w:r>
                            <w:proofErr w:type="gramEnd"/>
                            <w:r w:rsidRPr="001718C0">
                              <w:rPr>
                                <w:rFonts w:eastAsia="Times New Roman"/>
                                <w:color w:val="000000"/>
                              </w:rPr>
                              <w:t xml:space="preserve"> a picture. Talk about the shapes Baby Bear has used. Can you see any shapes that are the same? How are they the same? How are they different?</w:t>
                            </w:r>
                          </w:p>
                          <w:p w14:paraId="5D0AD1D7" w14:textId="77777777" w:rsidR="001718C0" w:rsidRPr="001718C0" w:rsidRDefault="001718C0" w:rsidP="001718C0">
                            <w:pPr>
                              <w:spacing w:after="0" w:line="240" w:lineRule="auto"/>
                              <w:rPr>
                                <w:rFonts w:ascii="Times New Roman" w:eastAsia="Times New Roman" w:hAnsi="Times New Roman"/>
                                <w:color w:val="auto"/>
                                <w:sz w:val="24"/>
                                <w:szCs w:val="24"/>
                              </w:rPr>
                            </w:pPr>
                          </w:p>
                          <w:p w14:paraId="032115F4" w14:textId="77777777" w:rsidR="001718C0" w:rsidRDefault="001718C0" w:rsidP="001718C0"/>
                        </w:txbxContent>
                      </wps:txbx>
                      <wps:bodyPr rot="0" vert="horz" wrap="square" lIns="144000" tIns="108000" rIns="144000" bIns="144000" anchor="t" anchorCtr="0">
                        <a:noAutofit/>
                      </wps:bodyPr>
                    </wps:wsp>
                  </a:graphicData>
                </a:graphic>
                <wp14:sizeRelV relativeFrom="margin">
                  <wp14:pctHeight>0</wp14:pctHeight>
                </wp14:sizeRelV>
              </wp:anchor>
            </w:drawing>
          </mc:Choice>
          <mc:Fallback>
            <w:pict>
              <v:shapetype w14:anchorId="4E617E10" id="_x0000_t202" coordsize="21600,21600" o:spt="202" path="m,l,21600r21600,l21600,xe">
                <v:stroke joinstyle="miter"/>
                <v:path gradientshapeok="t" o:connecttype="rect"/>
              </v:shapetype>
              <v:shape id="Text Box 2" o:spid="_x0000_s1026" type="#_x0000_t202" style="position:absolute;margin-left:485.9pt;margin-top:20.1pt;width:269.55pt;height:400.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" filled="f" stroked="f">
                <v:textbox inset="4mm,3mm,4mm,4mm">
                  <w:txbxContent>
                    <w:p w14:paraId="098D83F1" w14:textId="77777777" w:rsidR="001718C0" w:rsidRPr="009D0978" w:rsidRDefault="001718C0" w:rsidP="001718C0">
                      <w:pPr>
                        <w:pStyle w:val="Heading2"/>
                        <w:spacing w:before="0" w:after="80"/>
                        <w:rPr>
                          <w:color w:val="00649C"/>
                        </w:rPr>
                      </w:pPr>
                      <w:r w:rsidRPr="00D60089">
                        <w:rPr>
                          <w:color w:val="00649C"/>
                        </w:rPr>
                        <w:t>Spatial Reasoning</w:t>
                      </w:r>
                    </w:p>
                    <w:p w14:paraId="150B5AD8" w14:textId="77777777" w:rsidR="001718C0" w:rsidRDefault="001718C0" w:rsidP="001718C0">
                      <w:pPr>
                        <w:spacing w:after="120"/>
                        <w:rPr>
                          <w:noProof/>
                        </w:rPr>
                      </w:pPr>
                      <w:r w:rsidRPr="00A65C1B">
                        <w:rPr>
                          <w:rFonts w:eastAsia="Roboto" w:cs="Roboto"/>
                          <w:spacing w:val="-2"/>
                        </w:rPr>
                        <w:t xml:space="preserve">Spatial reasoning is about exploring shapes, </w:t>
                      </w:r>
                      <w:proofErr w:type="gramStart"/>
                      <w:r w:rsidRPr="00A65C1B">
                        <w:rPr>
                          <w:rFonts w:eastAsia="Roboto" w:cs="Roboto"/>
                          <w:spacing w:val="-2"/>
                        </w:rPr>
                        <w:t>arrangements</w:t>
                      </w:r>
                      <w:proofErr w:type="gramEnd"/>
                      <w:r w:rsidRPr="00A65C1B">
                        <w:rPr>
                          <w:rFonts w:eastAsia="Roboto" w:cs="Roboto"/>
                          <w:spacing w:val="-2"/>
                        </w:rPr>
                        <w:t xml:space="preserve"> and positional language.</w:t>
                      </w:r>
                      <w:r w:rsidRPr="00A65C1B">
                        <w:rPr>
                          <w:noProof/>
                        </w:rPr>
                        <w:t xml:space="preserve"> </w:t>
                      </w:r>
                    </w:p>
                    <w:p w14:paraId="6FA8BCF9" w14:textId="77777777" w:rsidR="001718C0" w:rsidRDefault="001718C0" w:rsidP="001718C0">
                      <w:pPr>
                        <w:spacing w:after="960"/>
                        <w:rPr>
                          <w:b/>
                          <w:bCs/>
                          <w:noProof/>
                        </w:rPr>
                      </w:pPr>
                      <w:r>
                        <w:rPr>
                          <w:noProof/>
                        </w:rPr>
                        <w:t xml:space="preserve">           </w:t>
                      </w:r>
                      <w:r w:rsidRPr="001718C0">
                        <w:rPr>
                          <w:b/>
                          <w:bCs/>
                          <w:noProof/>
                        </w:rPr>
                        <w:t>match</w:t>
                      </w:r>
                      <w:r>
                        <w:rPr>
                          <w:noProof/>
                        </w:rPr>
                        <w:t xml:space="preserve">                                   </w:t>
                      </w:r>
                      <w:r w:rsidRPr="001718C0">
                        <w:rPr>
                          <w:b/>
                          <w:bCs/>
                          <w:noProof/>
                        </w:rPr>
                        <w:t>rotate</w:t>
                      </w:r>
                    </w:p>
                    <w:p w14:paraId="3766989D" w14:textId="1A04DD46" w:rsidR="001718C0" w:rsidRDefault="001718C0" w:rsidP="00F00DE6">
                      <w:pPr>
                        <w:spacing w:after="1560" w:line="240" w:lineRule="auto"/>
                        <w:rPr>
                          <w:rFonts w:eastAsia="Times New Roman"/>
                          <w:color w:val="000000"/>
                        </w:rPr>
                      </w:pPr>
                      <w:r w:rsidRPr="001718C0">
                        <w:rPr>
                          <w:rFonts w:eastAsia="Times New Roman"/>
                          <w:color w:val="000000"/>
                        </w:rPr>
                        <w:t>Baby Bear has found a shape tile. Can you see another tile of the same shape?</w:t>
                      </w:r>
                      <w:r>
                        <w:rPr>
                          <w:rFonts w:eastAsia="Times New Roman"/>
                          <w:color w:val="000000"/>
                        </w:rPr>
                        <w:t xml:space="preserve"> </w:t>
                      </w:r>
                    </w:p>
                    <w:p w14:paraId="47A98C0A" w14:textId="7B4CF2B9" w:rsidR="00F00DE6" w:rsidRDefault="00F00DE6" w:rsidP="001718C0">
                      <w:pPr>
                        <w:spacing w:after="0" w:line="240" w:lineRule="auto"/>
                        <w:rPr>
                          <w:rFonts w:eastAsia="Times New Roman"/>
                          <w:color w:val="000000"/>
                        </w:rPr>
                      </w:pPr>
                    </w:p>
                    <w:p w14:paraId="034DDC58" w14:textId="77777777" w:rsidR="001718C0" w:rsidRPr="001718C0" w:rsidRDefault="001718C0" w:rsidP="00F00DE6">
                      <w:pPr>
                        <w:spacing w:after="0" w:line="240" w:lineRule="auto"/>
                        <w:rPr>
                          <w:rFonts w:ascii="Times New Roman" w:eastAsia="Times New Roman" w:hAnsi="Times New Roman"/>
                          <w:color w:val="auto"/>
                          <w:sz w:val="24"/>
                          <w:szCs w:val="24"/>
                        </w:rPr>
                      </w:pPr>
                      <w:r w:rsidRPr="001718C0">
                        <w:rPr>
                          <w:rFonts w:eastAsia="Times New Roman"/>
                          <w:color w:val="000000"/>
                        </w:rPr>
                        <w:t xml:space="preserve">Baby Bear has used the shape tiles to </w:t>
                      </w:r>
                      <w:proofErr w:type="gramStart"/>
                      <w:r w:rsidRPr="001718C0">
                        <w:rPr>
                          <w:rFonts w:eastAsia="Times New Roman"/>
                          <w:color w:val="000000"/>
                        </w:rPr>
                        <w:t>make</w:t>
                      </w:r>
                      <w:proofErr w:type="gramEnd"/>
                      <w:r w:rsidRPr="001718C0">
                        <w:rPr>
                          <w:rFonts w:eastAsia="Times New Roman"/>
                          <w:color w:val="000000"/>
                        </w:rPr>
                        <w:t xml:space="preserve"> a picture. Talk about the shapes Baby Bear has used. Can you see any shapes that are the same? How are they the same? How are they different?</w:t>
                      </w:r>
                    </w:p>
                    <w:p w14:paraId="5D0AD1D7" w14:textId="77777777" w:rsidR="001718C0" w:rsidRPr="001718C0" w:rsidRDefault="001718C0" w:rsidP="001718C0">
                      <w:pPr>
                        <w:spacing w:after="0" w:line="240" w:lineRule="auto"/>
                        <w:rPr>
                          <w:rFonts w:ascii="Times New Roman" w:eastAsia="Times New Roman" w:hAnsi="Times New Roman"/>
                          <w:color w:val="auto"/>
                          <w:sz w:val="24"/>
                          <w:szCs w:val="24"/>
                        </w:rPr>
                      </w:pPr>
                    </w:p>
                    <w:p w14:paraId="032115F4" w14:textId="77777777" w:rsidR="001718C0" w:rsidRDefault="001718C0" w:rsidP="001718C0"/>
                  </w:txbxContent>
                </v:textbox>
                <w10:wrap type="tight"/>
              </v:shape>
            </w:pict>
          </mc:Fallback>
        </mc:AlternateContent>
      </w:r>
      <w:r w:rsidR="001718C0" w:rsidRPr="001718C0">
        <w:rPr>
          <w:noProof/>
        </w:rPr>
        <mc:AlternateContent>
          <mc:Choice Requires="wps">
            <w:drawing>
              <wp:anchor distT="45720" distB="45720" distL="114300" distR="114300" simplePos="0" relativeHeight="251655168" behindDoc="1" locked="0" layoutInCell="1" allowOverlap="1" wp14:anchorId="3B75F400" wp14:editId="167974EB">
                <wp:simplePos x="0" y="0"/>
                <wp:positionH relativeFrom="column">
                  <wp:posOffset>2860675</wp:posOffset>
                </wp:positionH>
                <wp:positionV relativeFrom="paragraph">
                  <wp:posOffset>268605</wp:posOffset>
                </wp:positionV>
                <wp:extent cx="3304540" cy="50825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5082540"/>
                        </a:xfrm>
                        <a:prstGeom prst="rect">
                          <a:avLst/>
                        </a:prstGeom>
                        <a:noFill/>
                        <a:ln w="9525">
                          <a:noFill/>
                          <a:miter lim="800000"/>
                          <a:headEnd/>
                          <a:tailEnd/>
                        </a:ln>
                      </wps:spPr>
                      <wps:txbx>
                        <w:txbxContent>
                          <w:p w14:paraId="2753EAE3" w14:textId="77777777" w:rsidR="001718C0" w:rsidRPr="009D0978" w:rsidRDefault="001718C0" w:rsidP="001718C0">
                            <w:pPr>
                              <w:pStyle w:val="Heading2"/>
                              <w:spacing w:before="0" w:after="80"/>
                              <w:rPr>
                                <w:color w:val="00649C"/>
                              </w:rPr>
                            </w:pPr>
                            <w:r w:rsidRPr="00D60089">
                              <w:rPr>
                                <w:color w:val="00649C"/>
                              </w:rPr>
                              <w:t>Counting Patterns Beyond</w:t>
                            </w:r>
                            <w:r>
                              <w:rPr>
                                <w:color w:val="00649C"/>
                              </w:rPr>
                              <w:t xml:space="preserve"> </w:t>
                            </w:r>
                            <w:r w:rsidRPr="009D0978">
                              <w:rPr>
                                <w:color w:val="00649C"/>
                              </w:rPr>
                              <w:t xml:space="preserve">10 </w:t>
                            </w:r>
                          </w:p>
                          <w:p w14:paraId="5966D79D" w14:textId="77777777" w:rsidR="001718C0" w:rsidRDefault="001718C0" w:rsidP="001718C0">
                            <w:pPr>
                              <w:widowControl w:val="0"/>
                              <w:pBdr>
                                <w:top w:val="nil"/>
                                <w:left w:val="nil"/>
                                <w:bottom w:val="nil"/>
                                <w:right w:val="nil"/>
                                <w:between w:val="nil"/>
                              </w:pBdr>
                              <w:spacing w:after="1320" w:line="240" w:lineRule="auto"/>
                              <w:rPr>
                                <w:rFonts w:eastAsia="Roboto" w:cs="Roboto"/>
                              </w:rPr>
                            </w:pPr>
                            <w:r w:rsidRPr="0093641B">
                              <w:rPr>
                                <w:rFonts w:eastAsia="Roboto" w:cs="Roboto"/>
                              </w:rPr>
                              <w:t>Looking at representations and numerals can help to practise counting beyond 10.</w:t>
                            </w:r>
                          </w:p>
                          <w:p w14:paraId="596A8803" w14:textId="77777777" w:rsidR="001718C0" w:rsidRDefault="001718C0" w:rsidP="001718C0">
                            <w:pPr>
                              <w:spacing w:after="1320"/>
                              <w:rPr>
                                <w:rFonts w:eastAsia="Roboto" w:cs="Roboto"/>
                              </w:rPr>
                            </w:pPr>
                            <w:r w:rsidRPr="0093641B">
                              <w:rPr>
                                <w:rFonts w:eastAsia="Roboto" w:cs="Roboto"/>
                              </w:rPr>
                              <w:t>Look at these number cards. Talk about what you can see. Do you think the cards are in the correct order? What would you change to make the cards in number order? Why?</w:t>
                            </w:r>
                          </w:p>
                          <w:p w14:paraId="66F0BD18" w14:textId="77777777" w:rsidR="001718C0" w:rsidRDefault="001718C0" w:rsidP="001718C0">
                            <w:r w:rsidRPr="00EE39DD">
                              <w:t>Two children are playing a game of Snakes and Ladders. Can you point to the numbers on the board and count from 1 to 20? Which numbers are the counters on? How do you know?</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5F400" id="_x0000_s1027" type="#_x0000_t202" style="position:absolute;margin-left:225.25pt;margin-top:21.15pt;width:260.2pt;height:40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" filled="f" stroked="f">
                <v:textbox inset="4mm,3mm,4mm,4mm">
                  <w:txbxContent>
                    <w:p w14:paraId="2753EAE3" w14:textId="77777777" w:rsidR="001718C0" w:rsidRPr="009D0978" w:rsidRDefault="001718C0" w:rsidP="001718C0">
                      <w:pPr>
                        <w:pStyle w:val="Heading2"/>
                        <w:spacing w:before="0" w:after="80"/>
                        <w:rPr>
                          <w:color w:val="00649C"/>
                        </w:rPr>
                      </w:pPr>
                      <w:r w:rsidRPr="00D60089">
                        <w:rPr>
                          <w:color w:val="00649C"/>
                        </w:rPr>
                        <w:t>Counting Patterns Beyond</w:t>
                      </w:r>
                      <w:r>
                        <w:rPr>
                          <w:color w:val="00649C"/>
                        </w:rPr>
                        <w:t xml:space="preserve"> </w:t>
                      </w:r>
                      <w:r w:rsidRPr="009D0978">
                        <w:rPr>
                          <w:color w:val="00649C"/>
                        </w:rPr>
                        <w:t xml:space="preserve">10 </w:t>
                      </w:r>
                    </w:p>
                    <w:p w14:paraId="5966D79D" w14:textId="77777777" w:rsidR="001718C0" w:rsidRDefault="001718C0" w:rsidP="001718C0">
                      <w:pPr>
                        <w:widowControl w:val="0"/>
                        <w:pBdr>
                          <w:top w:val="nil"/>
                          <w:left w:val="nil"/>
                          <w:bottom w:val="nil"/>
                          <w:right w:val="nil"/>
                          <w:between w:val="nil"/>
                        </w:pBdr>
                        <w:spacing w:after="1320" w:line="240" w:lineRule="auto"/>
                        <w:rPr>
                          <w:rFonts w:eastAsia="Roboto" w:cs="Roboto"/>
                        </w:rPr>
                      </w:pPr>
                      <w:r w:rsidRPr="0093641B">
                        <w:rPr>
                          <w:rFonts w:eastAsia="Roboto" w:cs="Roboto"/>
                        </w:rPr>
                        <w:t>Looking at representations and numerals can help to practise counting beyond 10.</w:t>
                      </w:r>
                    </w:p>
                    <w:p w14:paraId="596A8803" w14:textId="77777777" w:rsidR="001718C0" w:rsidRDefault="001718C0" w:rsidP="001718C0">
                      <w:pPr>
                        <w:spacing w:after="1320"/>
                        <w:rPr>
                          <w:rFonts w:eastAsia="Roboto" w:cs="Roboto"/>
                        </w:rPr>
                      </w:pPr>
                      <w:r w:rsidRPr="0093641B">
                        <w:rPr>
                          <w:rFonts w:eastAsia="Roboto" w:cs="Roboto"/>
                        </w:rPr>
                        <w:t>Look at these number cards. Talk about what you can see. Do you think the cards are in the correct order? What would you change to make the cards in number order? Why?</w:t>
                      </w:r>
                    </w:p>
                    <w:p w14:paraId="66F0BD18" w14:textId="77777777" w:rsidR="001718C0" w:rsidRDefault="001718C0" w:rsidP="001718C0">
                      <w:r w:rsidRPr="00EE39DD">
                        <w:t>Two children are playing a game of Snakes and Ladders. Can you point to the numbers on the board and count from 1 to 20? Which numbers are the counters on? How do you know?</w:t>
                      </w:r>
                    </w:p>
                  </w:txbxContent>
                </v:textbox>
              </v:shape>
            </w:pict>
          </mc:Fallback>
        </mc:AlternateContent>
      </w:r>
      <w:r w:rsidR="001718C0" w:rsidRPr="001718C0">
        <w:rPr>
          <w:noProof/>
        </w:rPr>
        <mc:AlternateContent>
          <mc:Choice Requires="wps">
            <w:drawing>
              <wp:anchor distT="45720" distB="45720" distL="114300" distR="114300" simplePos="0" relativeHeight="251656192" behindDoc="0" locked="0" layoutInCell="1" allowOverlap="1" wp14:anchorId="29528152" wp14:editId="2F361E5C">
                <wp:simplePos x="0" y="0"/>
                <wp:positionH relativeFrom="column">
                  <wp:posOffset>-577850</wp:posOffset>
                </wp:positionH>
                <wp:positionV relativeFrom="paragraph">
                  <wp:posOffset>265430</wp:posOffset>
                </wp:positionV>
                <wp:extent cx="3369945" cy="50825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5082540"/>
                        </a:xfrm>
                        <a:prstGeom prst="rect">
                          <a:avLst/>
                        </a:prstGeom>
                        <a:noFill/>
                        <a:ln w="9525">
                          <a:noFill/>
                          <a:miter lim="800000"/>
                          <a:headEnd/>
                          <a:tailEnd/>
                        </a:ln>
                      </wps:spPr>
                      <wps:txbx>
                        <w:txbxContent>
                          <w:p w14:paraId="3C933209" w14:textId="77777777" w:rsidR="001718C0" w:rsidRDefault="001718C0" w:rsidP="001718C0">
                            <w:pPr>
                              <w:widowControl w:val="0"/>
                              <w:pBdr>
                                <w:top w:val="nil"/>
                                <w:left w:val="nil"/>
                                <w:bottom w:val="nil"/>
                                <w:right w:val="nil"/>
                                <w:between w:val="nil"/>
                              </w:pBdr>
                              <w:spacing w:after="40"/>
                              <w:rPr>
                                <w:b/>
                                <w:color w:val="00649C"/>
                                <w:sz w:val="26"/>
                              </w:rPr>
                            </w:pPr>
                            <w:r w:rsidRPr="00D60089">
                              <w:rPr>
                                <w:b/>
                                <w:color w:val="00649C"/>
                                <w:sz w:val="26"/>
                              </w:rPr>
                              <w:t>Building Numbers Beyond 10</w:t>
                            </w:r>
                          </w:p>
                          <w:p w14:paraId="75F367D2" w14:textId="77777777" w:rsidR="001718C0" w:rsidRPr="00D60089" w:rsidRDefault="001718C0" w:rsidP="001718C0">
                            <w:pPr>
                              <w:widowControl w:val="0"/>
                              <w:pBdr>
                                <w:top w:val="nil"/>
                                <w:left w:val="nil"/>
                                <w:bottom w:val="nil"/>
                                <w:right w:val="nil"/>
                                <w:between w:val="nil"/>
                              </w:pBdr>
                              <w:spacing w:after="1320"/>
                              <w:rPr>
                                <w:rFonts w:eastAsia="Roboto" w:cs="Roboto"/>
                                <w:b/>
                                <w:bCs/>
                              </w:rPr>
                            </w:pPr>
                            <w:r>
                              <w:rPr>
                                <w:rFonts w:eastAsia="Roboto" w:cs="Roboto"/>
                                <w:b/>
                                <w:bCs/>
                              </w:rPr>
                              <w:t xml:space="preserve">         11</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r>
                              <w:rPr>
                                <w:rFonts w:eastAsia="Roboto" w:cs="Roboto"/>
                                <w:b/>
                                <w:bCs/>
                              </w:rPr>
                              <w:t>12</w:t>
                            </w:r>
                            <w:r w:rsidRPr="00BC1507">
                              <w:rPr>
                                <w:rFonts w:eastAsia="Roboto" w:cs="Roboto"/>
                                <w:b/>
                                <w:bCs/>
                              </w:rPr>
                              <w:t xml:space="preserve">    </w:t>
                            </w:r>
                            <w:r>
                              <w:rPr>
                                <w:rFonts w:eastAsia="Roboto" w:cs="Roboto"/>
                                <w:b/>
                                <w:bCs/>
                              </w:rPr>
                              <w:t xml:space="preserve">                        13</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r>
                              <w:rPr>
                                <w:rFonts w:eastAsia="Roboto" w:cs="Roboto"/>
                              </w:rPr>
                              <w:t xml:space="preserve">     </w:t>
                            </w:r>
                          </w:p>
                          <w:p w14:paraId="15E2DA5A" w14:textId="77777777" w:rsidR="001718C0" w:rsidRDefault="001718C0" w:rsidP="001718C0">
                            <w:pPr>
                              <w:spacing w:after="1860" w:line="240" w:lineRule="auto"/>
                              <w:rPr>
                                <w:rFonts w:eastAsia="Times New Roman"/>
                              </w:rPr>
                            </w:pPr>
                            <w:r w:rsidRPr="00D60089">
                              <w:rPr>
                                <w:rFonts w:eastAsia="Times New Roman"/>
                              </w:rPr>
                              <w:t>Talk about these ten-frames. Can you spot the full frames of ten? What do you think 14 would look like?</w:t>
                            </w:r>
                          </w:p>
                          <w:p w14:paraId="3ADF7A4C" w14:textId="77777777" w:rsidR="001718C0" w:rsidRDefault="001718C0" w:rsidP="001718C0">
                            <w:pPr>
                              <w:rPr>
                                <w:rFonts w:eastAsia="Roboto" w:cs="Roboto"/>
                              </w:rPr>
                            </w:pPr>
                            <w:r w:rsidRPr="00D60089">
                              <w:rPr>
                                <w:rFonts w:eastAsia="Roboto" w:cs="Roboto"/>
                              </w:rPr>
                              <w:t>The children have been collecting shells. What do you notice? How many shells did each child collect?</w:t>
                            </w:r>
                          </w:p>
                          <w:p w14:paraId="2A639A04" w14:textId="77777777" w:rsidR="001718C0" w:rsidRPr="00B10530" w:rsidRDefault="001718C0" w:rsidP="001718C0">
                            <w:pPr>
                              <w:rPr>
                                <w:rFonts w:eastAsia="Roboto" w:cs="Roboto"/>
                              </w:rPr>
                            </w:pPr>
                            <w:r w:rsidRPr="00B10530">
                              <w:rPr>
                                <w:rFonts w:eastAsia="Roboto" w:cs="Roboto"/>
                              </w:rPr>
                              <w:t>Baby Bear has made some lines of cubes. Talk about them– what do you notice? Can you find a line of 15 cubes?</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8152" id="_x0000_s1028" type="#_x0000_t202" style="position:absolute;margin-left:-45.5pt;margin-top:20.9pt;width:265.35pt;height:400.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" filled="f" stroked="f">
                <v:textbox inset="4mm,3mm,4mm,4mm">
                  <w:txbxContent>
                    <w:p w14:paraId="3C933209" w14:textId="77777777" w:rsidR="001718C0" w:rsidRDefault="001718C0" w:rsidP="001718C0">
                      <w:pPr>
                        <w:widowControl w:val="0"/>
                        <w:pBdr>
                          <w:top w:val="nil"/>
                          <w:left w:val="nil"/>
                          <w:bottom w:val="nil"/>
                          <w:right w:val="nil"/>
                          <w:between w:val="nil"/>
                        </w:pBdr>
                        <w:spacing w:after="40"/>
                        <w:rPr>
                          <w:b/>
                          <w:color w:val="00649C"/>
                          <w:sz w:val="26"/>
                        </w:rPr>
                      </w:pPr>
                      <w:r w:rsidRPr="00D60089">
                        <w:rPr>
                          <w:b/>
                          <w:color w:val="00649C"/>
                          <w:sz w:val="26"/>
                        </w:rPr>
                        <w:t>Building Numbers Beyond 10</w:t>
                      </w:r>
                    </w:p>
                    <w:p w14:paraId="75F367D2" w14:textId="77777777" w:rsidR="001718C0" w:rsidRPr="00D60089" w:rsidRDefault="001718C0" w:rsidP="001718C0">
                      <w:pPr>
                        <w:widowControl w:val="0"/>
                        <w:pBdr>
                          <w:top w:val="nil"/>
                          <w:left w:val="nil"/>
                          <w:bottom w:val="nil"/>
                          <w:right w:val="nil"/>
                          <w:between w:val="nil"/>
                        </w:pBdr>
                        <w:spacing w:after="1320"/>
                        <w:rPr>
                          <w:rFonts w:eastAsia="Roboto" w:cs="Roboto"/>
                          <w:b/>
                          <w:bCs/>
                        </w:rPr>
                      </w:pPr>
                      <w:r>
                        <w:rPr>
                          <w:rFonts w:eastAsia="Roboto" w:cs="Roboto"/>
                          <w:b/>
                          <w:bCs/>
                        </w:rPr>
                        <w:t xml:space="preserve">         11</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r>
                        <w:rPr>
                          <w:rFonts w:eastAsia="Roboto" w:cs="Roboto"/>
                          <w:b/>
                          <w:bCs/>
                        </w:rPr>
                        <w:t>12</w:t>
                      </w:r>
                      <w:r w:rsidRPr="00BC1507">
                        <w:rPr>
                          <w:rFonts w:eastAsia="Roboto" w:cs="Roboto"/>
                          <w:b/>
                          <w:bCs/>
                        </w:rPr>
                        <w:t xml:space="preserve">    </w:t>
                      </w:r>
                      <w:r>
                        <w:rPr>
                          <w:rFonts w:eastAsia="Roboto" w:cs="Roboto"/>
                          <w:b/>
                          <w:bCs/>
                        </w:rPr>
                        <w:t xml:space="preserve">                        13</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r>
                        <w:rPr>
                          <w:rFonts w:eastAsia="Roboto" w:cs="Roboto"/>
                        </w:rPr>
                        <w:t xml:space="preserve">     </w:t>
                      </w:r>
                    </w:p>
                    <w:p w14:paraId="15E2DA5A" w14:textId="77777777" w:rsidR="001718C0" w:rsidRDefault="001718C0" w:rsidP="001718C0">
                      <w:pPr>
                        <w:spacing w:after="1860" w:line="240" w:lineRule="auto"/>
                        <w:rPr>
                          <w:rFonts w:eastAsia="Times New Roman"/>
                        </w:rPr>
                      </w:pPr>
                      <w:r w:rsidRPr="00D60089">
                        <w:rPr>
                          <w:rFonts w:eastAsia="Times New Roman"/>
                        </w:rPr>
                        <w:t>Talk about these ten-frames. Can you spot the full frames of ten? What do you think 14 would look like?</w:t>
                      </w:r>
                    </w:p>
                    <w:p w14:paraId="3ADF7A4C" w14:textId="77777777" w:rsidR="001718C0" w:rsidRDefault="001718C0" w:rsidP="001718C0">
                      <w:pPr>
                        <w:rPr>
                          <w:rFonts w:eastAsia="Roboto" w:cs="Roboto"/>
                        </w:rPr>
                      </w:pPr>
                      <w:r w:rsidRPr="00D60089">
                        <w:rPr>
                          <w:rFonts w:eastAsia="Roboto" w:cs="Roboto"/>
                        </w:rPr>
                        <w:t>The children have been collecting shells. What do you notice? How many shells did each child collect?</w:t>
                      </w:r>
                    </w:p>
                    <w:p w14:paraId="2A639A04" w14:textId="77777777" w:rsidR="001718C0" w:rsidRPr="00B10530" w:rsidRDefault="001718C0" w:rsidP="001718C0">
                      <w:pPr>
                        <w:rPr>
                          <w:rFonts w:eastAsia="Roboto" w:cs="Roboto"/>
                        </w:rPr>
                      </w:pPr>
                      <w:r w:rsidRPr="00B10530">
                        <w:rPr>
                          <w:rFonts w:eastAsia="Roboto" w:cs="Roboto"/>
                        </w:rPr>
                        <w:t>Baby Bear has made some lines of cubes. Talk about them– what do you notice? Can you find a line of 15 cubes?</w:t>
                      </w:r>
                    </w:p>
                  </w:txbxContent>
                </v:textbox>
              </v:shape>
            </w:pict>
          </mc:Fallback>
        </mc:AlternateContent>
      </w:r>
      <w:r w:rsidR="001718C0" w:rsidRPr="001718C0">
        <w:rPr>
          <w:noProof/>
        </w:rPr>
        <mc:AlternateContent>
          <mc:Choice Requires="wps">
            <w:drawing>
              <wp:anchor distT="45720" distB="45720" distL="114300" distR="114300" simplePos="0" relativeHeight="251657216" behindDoc="0" locked="1" layoutInCell="1" allowOverlap="1" wp14:anchorId="4588F42C" wp14:editId="4A378238">
                <wp:simplePos x="0" y="0"/>
                <wp:positionH relativeFrom="column">
                  <wp:posOffset>2857500</wp:posOffset>
                </wp:positionH>
                <wp:positionV relativeFrom="page">
                  <wp:posOffset>5694680</wp:posOffset>
                </wp:positionV>
                <wp:extent cx="3408045" cy="1784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1784350"/>
                        </a:xfrm>
                        <a:prstGeom prst="rect">
                          <a:avLst/>
                        </a:prstGeom>
                        <a:noFill/>
                        <a:ln w="9525">
                          <a:noFill/>
                          <a:miter lim="800000"/>
                          <a:headEnd/>
                          <a:tailEnd/>
                        </a:ln>
                      </wps:spPr>
                      <wps:txbx>
                        <w:txbxContent>
                          <w:p w14:paraId="4A184E37" w14:textId="77777777" w:rsidR="001718C0" w:rsidRDefault="001718C0" w:rsidP="001718C0">
                            <w:pPr>
                              <w:pStyle w:val="Heading3"/>
                              <w:spacing w:before="0" w:after="40" w:line="240" w:lineRule="auto"/>
                            </w:pPr>
                            <w:r>
                              <w:t>Challenge Yourself:</w:t>
                            </w:r>
                          </w:p>
                          <w:p w14:paraId="217D67C1" w14:textId="77777777" w:rsidR="001718C0" w:rsidRPr="00181502" w:rsidRDefault="001718C0" w:rsidP="001718C0">
                            <w:pPr>
                              <w:pStyle w:val="Bullets"/>
                              <w:spacing w:line="240" w:lineRule="auto"/>
                              <w:rPr>
                                <w:rFonts w:ascii="Noto Sans Symbols" w:hAnsi="Noto Sans Symbols"/>
                              </w:rPr>
                            </w:pPr>
                            <w:r w:rsidRPr="00181502">
                              <w:t>With a grown-up, play a counting game. One person starts counting and then the other person continues counting when the first person stops. </w:t>
                            </w:r>
                          </w:p>
                          <w:p w14:paraId="63020D6F" w14:textId="77777777" w:rsidR="001718C0" w:rsidRPr="00181502" w:rsidRDefault="001718C0" w:rsidP="001718C0">
                            <w:pPr>
                              <w:pStyle w:val="Bullets"/>
                              <w:spacing w:line="240" w:lineRule="auto"/>
                              <w:rPr>
                                <w:rFonts w:ascii="Noto Sans Symbols" w:hAnsi="Noto Sans Symbols"/>
                              </w:rPr>
                            </w:pPr>
                            <w:r w:rsidRPr="00181502">
                              <w:t>Can you take turns and count all the way to 20? </w:t>
                            </w:r>
                          </w:p>
                          <w:p w14:paraId="60CA4F9C" w14:textId="77777777" w:rsidR="001718C0" w:rsidRPr="00181502" w:rsidRDefault="001718C0" w:rsidP="001718C0">
                            <w:pPr>
                              <w:pStyle w:val="Bullets"/>
                              <w:spacing w:line="240" w:lineRule="auto"/>
                              <w:rPr>
                                <w:rFonts w:ascii="Noto Sans Symbols" w:hAnsi="Noto Sans Symbols"/>
                              </w:rPr>
                            </w:pPr>
                            <w:r w:rsidRPr="00181502">
                              <w:t xml:space="preserve">Can you count backwards too? Try starting at 20 and take turns to count down to zero. </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8F42C" id="_x0000_s1029" type="#_x0000_t202" style="position:absolute;margin-left:225pt;margin-top:448.4pt;width:268.35pt;height:14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" filled="f" stroked="f">
                <v:textbox inset="3mm,2.5mm,3mm,3mm">
                  <w:txbxContent>
                    <w:p w14:paraId="4A184E37" w14:textId="77777777" w:rsidR="001718C0" w:rsidRDefault="001718C0" w:rsidP="001718C0">
                      <w:pPr>
                        <w:pStyle w:val="Heading3"/>
                        <w:spacing w:before="0" w:after="40" w:line="240" w:lineRule="auto"/>
                      </w:pPr>
                      <w:r>
                        <w:t>Challenge Yourself:</w:t>
                      </w:r>
                    </w:p>
                    <w:p w14:paraId="217D67C1" w14:textId="77777777" w:rsidR="001718C0" w:rsidRPr="00181502" w:rsidRDefault="001718C0" w:rsidP="001718C0">
                      <w:pPr>
                        <w:pStyle w:val="Bullets"/>
                        <w:spacing w:line="240" w:lineRule="auto"/>
                        <w:rPr>
                          <w:rFonts w:ascii="Noto Sans Symbols" w:hAnsi="Noto Sans Symbols"/>
                        </w:rPr>
                      </w:pPr>
                      <w:r w:rsidRPr="00181502">
                        <w:t>With a grown-up, play a counting game. One person starts counting and then the other person continues counting when the first person stops. </w:t>
                      </w:r>
                    </w:p>
                    <w:p w14:paraId="63020D6F" w14:textId="77777777" w:rsidR="001718C0" w:rsidRPr="00181502" w:rsidRDefault="001718C0" w:rsidP="001718C0">
                      <w:pPr>
                        <w:pStyle w:val="Bullets"/>
                        <w:spacing w:line="240" w:lineRule="auto"/>
                        <w:rPr>
                          <w:rFonts w:ascii="Noto Sans Symbols" w:hAnsi="Noto Sans Symbols"/>
                        </w:rPr>
                      </w:pPr>
                      <w:r w:rsidRPr="00181502">
                        <w:t>Can you take turns and count all the way to 20? </w:t>
                      </w:r>
                    </w:p>
                    <w:p w14:paraId="60CA4F9C" w14:textId="77777777" w:rsidR="001718C0" w:rsidRPr="00181502" w:rsidRDefault="001718C0" w:rsidP="001718C0">
                      <w:pPr>
                        <w:pStyle w:val="Bullets"/>
                        <w:spacing w:line="240" w:lineRule="auto"/>
                        <w:rPr>
                          <w:rFonts w:ascii="Noto Sans Symbols" w:hAnsi="Noto Sans Symbols"/>
                        </w:rPr>
                      </w:pPr>
                      <w:r w:rsidRPr="00181502">
                        <w:t xml:space="preserve">Can you count backwards too? Try starting at 20 and take turns to count down to zero. </w:t>
                      </w:r>
                    </w:p>
                  </w:txbxContent>
                </v:textbox>
                <w10:wrap anchory="page"/>
                <w10:anchorlock/>
              </v:shape>
            </w:pict>
          </mc:Fallback>
        </mc:AlternateContent>
      </w:r>
      <w:r w:rsidR="001718C0" w:rsidRPr="001718C0">
        <w:rPr>
          <w:noProof/>
        </w:rPr>
        <mc:AlternateContent>
          <mc:Choice Requires="wps">
            <w:drawing>
              <wp:anchor distT="45720" distB="45720" distL="114300" distR="114300" simplePos="0" relativeHeight="251658240" behindDoc="0" locked="1" layoutInCell="1" allowOverlap="1" wp14:anchorId="160FA16C" wp14:editId="4E8B6D2B">
                <wp:simplePos x="0" y="0"/>
                <wp:positionH relativeFrom="column">
                  <wp:posOffset>-589280</wp:posOffset>
                </wp:positionH>
                <wp:positionV relativeFrom="page">
                  <wp:posOffset>5694680</wp:posOffset>
                </wp:positionV>
                <wp:extent cx="3378200" cy="17405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740535"/>
                        </a:xfrm>
                        <a:prstGeom prst="rect">
                          <a:avLst/>
                        </a:prstGeom>
                        <a:noFill/>
                        <a:ln w="9525">
                          <a:noFill/>
                          <a:miter lim="800000"/>
                          <a:headEnd/>
                          <a:tailEnd/>
                        </a:ln>
                      </wps:spPr>
                      <wps:txbx>
                        <w:txbxContent>
                          <w:p w14:paraId="4C5D1047" w14:textId="77777777" w:rsidR="001718C0" w:rsidRDefault="001718C0" w:rsidP="001718C0">
                            <w:pPr>
                              <w:pStyle w:val="Heading3"/>
                              <w:spacing w:before="0" w:after="40" w:line="240" w:lineRule="auto"/>
                            </w:pPr>
                            <w:r>
                              <w:t>Challenge Yourself:</w:t>
                            </w:r>
                          </w:p>
                          <w:p w14:paraId="29465042" w14:textId="77777777" w:rsidR="001718C0" w:rsidRPr="00181502" w:rsidRDefault="001718C0" w:rsidP="001718C0">
                            <w:pPr>
                              <w:pStyle w:val="Bullets"/>
                              <w:spacing w:line="240" w:lineRule="auto"/>
                            </w:pPr>
                            <w:r w:rsidRPr="00181502">
                              <w:t xml:space="preserve">Draw two ten-frames on a sheet of paper. Place some small items, such as pom-poms, buttons, </w:t>
                            </w:r>
                            <w:proofErr w:type="gramStart"/>
                            <w:r w:rsidRPr="00181502">
                              <w:t>coins</w:t>
                            </w:r>
                            <w:proofErr w:type="gramEnd"/>
                            <w:r w:rsidRPr="00181502">
                              <w:t xml:space="preserve"> or washers into the ten-frames. How many did you find?</w:t>
                            </w:r>
                          </w:p>
                          <w:p w14:paraId="0981AD00" w14:textId="322D2B47" w:rsidR="001718C0" w:rsidRPr="00181502" w:rsidRDefault="001718C0" w:rsidP="00807311">
                            <w:pPr>
                              <w:pStyle w:val="Bullets"/>
                              <w:spacing w:before="240" w:line="240" w:lineRule="auto"/>
                            </w:pPr>
                            <w:r w:rsidRPr="00181502">
                              <w:t xml:space="preserve">Try again with a different set of items. Can you find enough items to fill both ten-frames? How many do you have </w:t>
                            </w:r>
                            <w:r w:rsidR="005E4870">
                              <w:t>now</w:t>
                            </w:r>
                            <w:r w:rsidRPr="00181502">
                              <w:t xml:space="preserve">? </w:t>
                            </w:r>
                          </w:p>
                          <w:p w14:paraId="4ED6953E" w14:textId="77777777" w:rsidR="001718C0" w:rsidRPr="00873C54" w:rsidRDefault="001718C0" w:rsidP="001718C0">
                            <w:pPr>
                              <w:pStyle w:val="Bullets"/>
                              <w:spacing w:line="240" w:lineRule="auto"/>
                              <w:rPr>
                                <w:sz w:val="20"/>
                                <w:szCs w:val="20"/>
                              </w:rPr>
                            </w:pP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FA16C" id="_x0000_s1030" type="#_x0000_t202" style="position:absolute;margin-left:-46.4pt;margin-top:448.4pt;width:266pt;height:137.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" filled="f" stroked="f">
                <v:textbox inset="3mm,2.5mm,3mm,3mm">
                  <w:txbxContent>
                    <w:p w14:paraId="4C5D1047" w14:textId="77777777" w:rsidR="001718C0" w:rsidRDefault="001718C0" w:rsidP="001718C0">
                      <w:pPr>
                        <w:pStyle w:val="Heading3"/>
                        <w:spacing w:before="0" w:after="40" w:line="240" w:lineRule="auto"/>
                      </w:pPr>
                      <w:r>
                        <w:t>Challenge Yourself:</w:t>
                      </w:r>
                    </w:p>
                    <w:p w14:paraId="29465042" w14:textId="77777777" w:rsidR="001718C0" w:rsidRPr="00181502" w:rsidRDefault="001718C0" w:rsidP="001718C0">
                      <w:pPr>
                        <w:pStyle w:val="Bullets"/>
                        <w:spacing w:line="240" w:lineRule="auto"/>
                      </w:pPr>
                      <w:r w:rsidRPr="00181502">
                        <w:t xml:space="preserve">Draw two ten-frames on a sheet of paper. Place some small items, such as pom-poms, buttons, </w:t>
                      </w:r>
                      <w:proofErr w:type="gramStart"/>
                      <w:r w:rsidRPr="00181502">
                        <w:t>coins</w:t>
                      </w:r>
                      <w:proofErr w:type="gramEnd"/>
                      <w:r w:rsidRPr="00181502">
                        <w:t xml:space="preserve"> or washers into the ten-frames. How many did you find?</w:t>
                      </w:r>
                    </w:p>
                    <w:p w14:paraId="0981AD00" w14:textId="322D2B47" w:rsidR="001718C0" w:rsidRPr="00181502" w:rsidRDefault="001718C0" w:rsidP="00807311">
                      <w:pPr>
                        <w:pStyle w:val="Bullets"/>
                        <w:spacing w:before="240" w:line="240" w:lineRule="auto"/>
                      </w:pPr>
                      <w:r w:rsidRPr="00181502">
                        <w:t xml:space="preserve">Try again with a different set of items. Can you find enough items to fill both ten-frames? How many do you have </w:t>
                      </w:r>
                      <w:r w:rsidR="005E4870">
                        <w:t>now</w:t>
                      </w:r>
                      <w:r w:rsidRPr="00181502">
                        <w:t xml:space="preserve">? </w:t>
                      </w:r>
                    </w:p>
                    <w:p w14:paraId="4ED6953E" w14:textId="77777777" w:rsidR="001718C0" w:rsidRPr="00873C54" w:rsidRDefault="001718C0" w:rsidP="001718C0">
                      <w:pPr>
                        <w:pStyle w:val="Bullets"/>
                        <w:spacing w:line="240" w:lineRule="auto"/>
                        <w:rPr>
                          <w:sz w:val="20"/>
                          <w:szCs w:val="20"/>
                        </w:rPr>
                      </w:pPr>
                    </w:p>
                  </w:txbxContent>
                </v:textbox>
                <w10:wrap anchory="page"/>
                <w10:anchorlock/>
              </v:shape>
            </w:pict>
          </mc:Fallback>
        </mc:AlternateContent>
      </w:r>
      <w:r w:rsidR="001718C0" w:rsidRPr="001718C0">
        <w:rPr>
          <w:noProof/>
        </w:rPr>
        <mc:AlternateContent>
          <mc:Choice Requires="wps">
            <w:drawing>
              <wp:anchor distT="45720" distB="45720" distL="114300" distR="114300" simplePos="0" relativeHeight="251659264" behindDoc="0" locked="1" layoutInCell="1" allowOverlap="1" wp14:anchorId="380A09AA" wp14:editId="55E7E7C2">
                <wp:simplePos x="0" y="0"/>
                <wp:positionH relativeFrom="column">
                  <wp:posOffset>6168390</wp:posOffset>
                </wp:positionH>
                <wp:positionV relativeFrom="page">
                  <wp:posOffset>5700395</wp:posOffset>
                </wp:positionV>
                <wp:extent cx="3422650" cy="153924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1539240"/>
                        </a:xfrm>
                        <a:prstGeom prst="rect">
                          <a:avLst/>
                        </a:prstGeom>
                        <a:noFill/>
                        <a:ln w="9525">
                          <a:noFill/>
                          <a:miter lim="800000"/>
                          <a:headEnd/>
                          <a:tailEnd/>
                        </a:ln>
                      </wps:spPr>
                      <wps:txbx>
                        <w:txbxContent>
                          <w:p w14:paraId="192846DD" w14:textId="77777777" w:rsidR="001718C0" w:rsidRDefault="001718C0" w:rsidP="001718C0">
                            <w:pPr>
                              <w:pStyle w:val="Heading3"/>
                              <w:spacing w:before="0" w:after="40"/>
                            </w:pPr>
                            <w:r>
                              <w:t>Challenge Yourself:</w:t>
                            </w:r>
                          </w:p>
                          <w:p w14:paraId="39334FDF" w14:textId="77777777" w:rsidR="001718C0" w:rsidRPr="00181502" w:rsidRDefault="001718C0" w:rsidP="001718C0">
                            <w:pPr>
                              <w:pStyle w:val="Bullets"/>
                              <w:rPr>
                                <w:rFonts w:ascii="Times New Roman" w:hAnsi="Times New Roman"/>
                                <w:color w:val="auto"/>
                                <w:sz w:val="24"/>
                                <w:szCs w:val="24"/>
                              </w:rPr>
                            </w:pPr>
                            <w:r w:rsidRPr="00181502">
                              <w:t xml:space="preserve">Cut out some paper shapes and use them to </w:t>
                            </w:r>
                            <w:proofErr w:type="gramStart"/>
                            <w:r w:rsidRPr="00181502">
                              <w:t>make</w:t>
                            </w:r>
                            <w:proofErr w:type="gramEnd"/>
                            <w:r w:rsidRPr="00181502">
                              <w:t xml:space="preserve"> a picture. Ask a grown-up to </w:t>
                            </w:r>
                            <w:proofErr w:type="gramStart"/>
                            <w:r w:rsidRPr="00181502">
                              <w:t>make</w:t>
                            </w:r>
                            <w:proofErr w:type="gramEnd"/>
                            <w:r w:rsidRPr="00181502">
                              <w:t xml:space="preserve"> a picture too. Can you copy their picture using your paper shapes?</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A09AA" id="_x0000_s1031" type="#_x0000_t202" style="position:absolute;margin-left:485.7pt;margin-top:448.85pt;width:269.5pt;height:12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" filled="f" stroked="f">
                <v:textbox inset="3mm,2.5mm,3mm,3mm">
                  <w:txbxContent>
                    <w:p w14:paraId="192846DD" w14:textId="77777777" w:rsidR="001718C0" w:rsidRDefault="001718C0" w:rsidP="001718C0">
                      <w:pPr>
                        <w:pStyle w:val="Heading3"/>
                        <w:spacing w:before="0" w:after="40"/>
                      </w:pPr>
                      <w:r>
                        <w:t>Challenge Yourself:</w:t>
                      </w:r>
                    </w:p>
                    <w:p w14:paraId="39334FDF" w14:textId="77777777" w:rsidR="001718C0" w:rsidRPr="00181502" w:rsidRDefault="001718C0" w:rsidP="001718C0">
                      <w:pPr>
                        <w:pStyle w:val="Bullets"/>
                        <w:rPr>
                          <w:rFonts w:ascii="Times New Roman" w:hAnsi="Times New Roman"/>
                          <w:color w:val="auto"/>
                          <w:sz w:val="24"/>
                          <w:szCs w:val="24"/>
                        </w:rPr>
                      </w:pPr>
                      <w:r w:rsidRPr="00181502">
                        <w:t xml:space="preserve">Cut out some paper shapes and use them to </w:t>
                      </w:r>
                      <w:proofErr w:type="gramStart"/>
                      <w:r w:rsidRPr="00181502">
                        <w:t>make</w:t>
                      </w:r>
                      <w:proofErr w:type="gramEnd"/>
                      <w:r w:rsidRPr="00181502">
                        <w:t xml:space="preserve"> a picture. Ask a grown-up to </w:t>
                      </w:r>
                      <w:proofErr w:type="gramStart"/>
                      <w:r w:rsidRPr="00181502">
                        <w:t>make</w:t>
                      </w:r>
                      <w:proofErr w:type="gramEnd"/>
                      <w:r w:rsidRPr="00181502">
                        <w:t xml:space="preserve"> a picture too. Can you copy their picture using your paper shapes?</w:t>
                      </w:r>
                    </w:p>
                  </w:txbxContent>
                </v:textbox>
                <w10:wrap anchory="page"/>
                <w10:anchorlock/>
              </v:shape>
            </w:pict>
          </mc:Fallback>
        </mc:AlternateContent>
      </w:r>
      <w:r w:rsidR="001718C0" w:rsidRPr="001718C0">
        <w:rPr>
          <w:noProof/>
        </w:rPr>
        <mc:AlternateContent>
          <mc:Choice Requires="wps">
            <w:drawing>
              <wp:anchor distT="45720" distB="45720" distL="114300" distR="114300" simplePos="0" relativeHeight="251660288" behindDoc="0" locked="1" layoutInCell="1" allowOverlap="1" wp14:anchorId="442222B5" wp14:editId="46556BDE">
                <wp:simplePos x="0" y="0"/>
                <wp:positionH relativeFrom="column">
                  <wp:posOffset>-212725</wp:posOffset>
                </wp:positionH>
                <wp:positionV relativeFrom="page">
                  <wp:posOffset>220980</wp:posOffset>
                </wp:positionV>
                <wp:extent cx="9484995" cy="56324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008BF1B6" w14:textId="77777777" w:rsidR="001718C0" w:rsidRPr="00387CC8" w:rsidRDefault="001718C0" w:rsidP="001718C0">
                            <w:pPr>
                              <w:spacing w:before="40" w:after="0"/>
                              <w:jc w:val="center"/>
                              <w:rPr>
                                <w:color w:val="FFFFFF" w:themeColor="background1"/>
                                <w:sz w:val="36"/>
                                <w:szCs w:val="36"/>
                              </w:rPr>
                            </w:pPr>
                            <w:r w:rsidRPr="00D60089">
                              <w:rPr>
                                <w:b/>
                                <w:color w:val="FFFFFF" w:themeColor="background1"/>
                                <w:sz w:val="36"/>
                                <w:szCs w:val="36"/>
                              </w:rPr>
                              <w:t>Maths Talk and Learn: Supporting White Rose Maths To 20 and Beyond</w:t>
                            </w: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222B5" id="_x0000_s1032" type="#_x0000_t202" style="position:absolute;margin-left:-16.75pt;margin-top:17.4pt;width:746.85pt;height:44.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" filled="f" stroked="f">
                <v:textbox inset="4mm,3.5mm,4mm,4mm">
                  <w:txbxContent>
                    <w:p w14:paraId="008BF1B6" w14:textId="77777777" w:rsidR="001718C0" w:rsidRPr="00387CC8" w:rsidRDefault="001718C0" w:rsidP="001718C0">
                      <w:pPr>
                        <w:spacing w:before="40" w:after="0"/>
                        <w:jc w:val="center"/>
                        <w:rPr>
                          <w:color w:val="FFFFFF" w:themeColor="background1"/>
                          <w:sz w:val="36"/>
                          <w:szCs w:val="36"/>
                        </w:rPr>
                      </w:pPr>
                      <w:r w:rsidRPr="00D60089">
                        <w:rPr>
                          <w:b/>
                          <w:color w:val="FFFFFF" w:themeColor="background1"/>
                          <w:sz w:val="36"/>
                          <w:szCs w:val="36"/>
                        </w:rPr>
                        <w:t>Maths Talk and Learn: Supporting White Rose Maths To 20 and Beyond</w:t>
                      </w:r>
                    </w:p>
                  </w:txbxContent>
                </v:textbox>
                <w10:wrap anchory="page"/>
                <w10:anchorlock/>
              </v:shape>
            </w:pict>
          </mc:Fallback>
        </mc:AlternateContent>
      </w:r>
      <w:r w:rsidR="001718C0" w:rsidRPr="001718C0">
        <w:rPr>
          <w:noProof/>
        </w:rPr>
        <mc:AlternateContent>
          <mc:Choice Requires="wpg">
            <w:drawing>
              <wp:anchor distT="0" distB="0" distL="114300" distR="114300" simplePos="0" relativeHeight="251676672" behindDoc="0" locked="0" layoutInCell="1" allowOverlap="1" wp14:anchorId="3067701D" wp14:editId="60989E21">
                <wp:simplePos x="0" y="0"/>
                <wp:positionH relativeFrom="column">
                  <wp:posOffset>3003550</wp:posOffset>
                </wp:positionH>
                <wp:positionV relativeFrom="paragraph">
                  <wp:posOffset>986790</wp:posOffset>
                </wp:positionV>
                <wp:extent cx="440055" cy="690245"/>
                <wp:effectExtent l="0" t="0" r="17145" b="8255"/>
                <wp:wrapNone/>
                <wp:docPr id="305" name="Group 305"/>
                <wp:cNvGraphicFramePr/>
                <a:graphic xmlns:a="http://schemas.openxmlformats.org/drawingml/2006/main">
                  <a:graphicData uri="http://schemas.microsoft.com/office/word/2010/wordprocessingGroup">
                    <wpg:wgp>
                      <wpg:cNvGrpSpPr/>
                      <wpg:grpSpPr>
                        <a:xfrm>
                          <a:off x="0" y="0"/>
                          <a:ext cx="440055" cy="690245"/>
                          <a:chOff x="0" y="0"/>
                          <a:chExt cx="500380" cy="784694"/>
                        </a:xfrm>
                      </wpg:grpSpPr>
                      <wps:wsp>
                        <wps:cNvPr id="267" name="Rounded Rectangle 267"/>
                        <wps:cNvSpPr/>
                        <wps:spPr>
                          <a:xfrm>
                            <a:off x="0" y="0"/>
                            <a:ext cx="500380" cy="7791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Picture 27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5322" y="70338"/>
                            <a:ext cx="210185" cy="525780"/>
                          </a:xfrm>
                          <a:prstGeom prst="rect">
                            <a:avLst/>
                          </a:prstGeom>
                        </pic:spPr>
                      </pic:pic>
                      <wps:wsp>
                        <wps:cNvPr id="297" name="Text Box 297"/>
                        <wps:cNvSpPr txBox="1"/>
                        <wps:spPr>
                          <a:xfrm>
                            <a:off x="28136" y="579589"/>
                            <a:ext cx="444500" cy="205105"/>
                          </a:xfrm>
                          <a:prstGeom prst="rect">
                            <a:avLst/>
                          </a:prstGeom>
                          <a:noFill/>
                          <a:ln w="6350">
                            <a:noFill/>
                          </a:ln>
                        </wps:spPr>
                        <wps:txbx>
                          <w:txbxContent>
                            <w:p w14:paraId="13C4827A"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67701D" id="Group 305" o:spid="_x0000_s1033" style="position:absolute;margin-left:236.5pt;margin-top:77.7pt;width:34.65pt;height:54.35pt;z-index:251676672;mso-width-relative:margin;mso-height-relative:margin" coordsize="5003,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">
                <v:roundrect id="Rounded Rectangle 267" o:spid="_x0000_s1034"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" fillcolor="white [3212]" strokecolor="black [3213]" strokeweight="1pt">
                  <v:stroke joinstyle="miter"/>
                </v:roundrect>
                <v:shape id="Picture 275" o:spid="_x0000_s1035" type="#_x0000_t75" style="position:absolute;left:253;top:703;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">
                  <v:imagedata r:id="rId31" o:title=""/>
                </v:shape>
                <v:shape id="Text Box 297" o:spid="_x0000_s1036" type="#_x0000_t202" style="position:absolute;left:281;top:5795;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" filled="f" stroked="f" strokeweight=".5pt">
                  <v:textbox inset="0,0,0,0">
                    <w:txbxContent>
                      <w:p w14:paraId="13C4827A"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10</w:t>
                        </w:r>
                      </w:p>
                    </w:txbxContent>
                  </v:textbox>
                </v:shape>
              </v:group>
            </w:pict>
          </mc:Fallback>
        </mc:AlternateContent>
      </w:r>
      <w:r w:rsidR="001718C0" w:rsidRPr="001718C0">
        <w:rPr>
          <w:noProof/>
        </w:rPr>
        <mc:AlternateContent>
          <mc:Choice Requires="wpg">
            <w:drawing>
              <wp:anchor distT="0" distB="0" distL="114300" distR="114300" simplePos="0" relativeHeight="251677696" behindDoc="0" locked="0" layoutInCell="1" allowOverlap="1" wp14:anchorId="6C754111" wp14:editId="59F73E90">
                <wp:simplePos x="0" y="0"/>
                <wp:positionH relativeFrom="column">
                  <wp:posOffset>3510280</wp:posOffset>
                </wp:positionH>
                <wp:positionV relativeFrom="paragraph">
                  <wp:posOffset>986790</wp:posOffset>
                </wp:positionV>
                <wp:extent cx="440055" cy="690245"/>
                <wp:effectExtent l="0" t="0" r="17145" b="8255"/>
                <wp:wrapNone/>
                <wp:docPr id="306" name="Group 306"/>
                <wp:cNvGraphicFramePr/>
                <a:graphic xmlns:a="http://schemas.openxmlformats.org/drawingml/2006/main">
                  <a:graphicData uri="http://schemas.microsoft.com/office/word/2010/wordprocessingGroup">
                    <wpg:wgp>
                      <wpg:cNvGrpSpPr/>
                      <wpg:grpSpPr>
                        <a:xfrm>
                          <a:off x="0" y="0"/>
                          <a:ext cx="440055" cy="690245"/>
                          <a:chOff x="0" y="0"/>
                          <a:chExt cx="500380" cy="784694"/>
                        </a:xfrm>
                      </wpg:grpSpPr>
                      <wps:wsp>
                        <wps:cNvPr id="268" name="Rounded Rectangle 268"/>
                        <wps:cNvSpPr/>
                        <wps:spPr>
                          <a:xfrm>
                            <a:off x="0" y="0"/>
                            <a:ext cx="500380" cy="7791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2508" y="73152"/>
                            <a:ext cx="210185" cy="525780"/>
                          </a:xfrm>
                          <a:prstGeom prst="rect">
                            <a:avLst/>
                          </a:prstGeom>
                        </pic:spPr>
                      </pic:pic>
                      <pic:pic xmlns:pic="http://schemas.openxmlformats.org/drawingml/2006/picture">
                        <pic:nvPicPr>
                          <pic:cNvPr id="278" name="Picture 27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53219" y="495183"/>
                            <a:ext cx="104140" cy="104140"/>
                          </a:xfrm>
                          <a:prstGeom prst="rect">
                            <a:avLst/>
                          </a:prstGeom>
                        </pic:spPr>
                      </pic:pic>
                      <wps:wsp>
                        <wps:cNvPr id="298" name="Text Box 298"/>
                        <wps:cNvSpPr txBox="1"/>
                        <wps:spPr>
                          <a:xfrm>
                            <a:off x="30949" y="579589"/>
                            <a:ext cx="444500" cy="205105"/>
                          </a:xfrm>
                          <a:prstGeom prst="rect">
                            <a:avLst/>
                          </a:prstGeom>
                          <a:noFill/>
                          <a:ln w="6350">
                            <a:noFill/>
                          </a:ln>
                        </wps:spPr>
                        <wps:txbx>
                          <w:txbxContent>
                            <w:p w14:paraId="74CE2E00"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754111" id="Group 306" o:spid="_x0000_s1037" style="position:absolute;margin-left:276.4pt;margin-top:77.7pt;width:34.65pt;height:54.35pt;z-index:251677696;mso-width-relative:margin;mso-height-relative:margin" coordsize="5003,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">
                <v:roundrect id="Rounded Rectangle 268" o:spid="_x0000_s1038"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" fillcolor="white [3212]" strokecolor="black [3213]" strokeweight="1pt">
                  <v:stroke joinstyle="miter"/>
                </v:roundrect>
                <v:shape id="Picture 277" o:spid="_x0000_s1039" type="#_x0000_t75" style="position:absolute;left:225;top:731;width:2101;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">
                  <v:imagedata r:id="rId31" o:title=""/>
                </v:shape>
                <v:shape id="Picture 278" o:spid="_x0000_s1040" type="#_x0000_t75" style="position:absolute;left:2532;top:4951;width:1041;height:1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">
                  <v:imagedata r:id="rId33" o:title=""/>
                </v:shape>
                <v:shape id="Text Box 298" o:spid="_x0000_s1041" type="#_x0000_t202" style="position:absolute;left:309;top:5795;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" filled="f" stroked="f" strokeweight=".5pt">
                  <v:textbox inset="0,0,0,0">
                    <w:txbxContent>
                      <w:p w14:paraId="74CE2E00"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1</w:t>
                        </w:r>
                      </w:p>
                    </w:txbxContent>
                  </v:textbox>
                </v:shape>
              </v:group>
            </w:pict>
          </mc:Fallback>
        </mc:AlternateContent>
      </w:r>
      <w:r w:rsidR="001718C0" w:rsidRPr="001718C0">
        <w:rPr>
          <w:noProof/>
        </w:rPr>
        <mc:AlternateContent>
          <mc:Choice Requires="wpg">
            <w:drawing>
              <wp:anchor distT="0" distB="0" distL="114300" distR="114300" simplePos="0" relativeHeight="251678720" behindDoc="0" locked="0" layoutInCell="1" allowOverlap="1" wp14:anchorId="74308B8E" wp14:editId="7D280DB3">
                <wp:simplePos x="0" y="0"/>
                <wp:positionH relativeFrom="column">
                  <wp:posOffset>4014470</wp:posOffset>
                </wp:positionH>
                <wp:positionV relativeFrom="paragraph">
                  <wp:posOffset>981075</wp:posOffset>
                </wp:positionV>
                <wp:extent cx="440055" cy="692785"/>
                <wp:effectExtent l="0" t="0" r="17145" b="5715"/>
                <wp:wrapNone/>
                <wp:docPr id="307" name="Group 307"/>
                <wp:cNvGraphicFramePr/>
                <a:graphic xmlns:a="http://schemas.openxmlformats.org/drawingml/2006/main">
                  <a:graphicData uri="http://schemas.microsoft.com/office/word/2010/wordprocessingGroup">
                    <wpg:wgp>
                      <wpg:cNvGrpSpPr/>
                      <wpg:grpSpPr>
                        <a:xfrm>
                          <a:off x="0" y="0"/>
                          <a:ext cx="440055" cy="692785"/>
                          <a:chOff x="0" y="0"/>
                          <a:chExt cx="500380" cy="787508"/>
                        </a:xfrm>
                      </wpg:grpSpPr>
                      <wps:wsp>
                        <wps:cNvPr id="269" name="Rounded Rectangle 269"/>
                        <wps:cNvSpPr/>
                        <wps:spPr>
                          <a:xfrm>
                            <a:off x="0" y="0"/>
                            <a:ext cx="500380" cy="7791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Picture 28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5322" y="73152"/>
                            <a:ext cx="210185" cy="525780"/>
                          </a:xfrm>
                          <a:prstGeom prst="rect">
                            <a:avLst/>
                          </a:prstGeom>
                        </pic:spPr>
                      </pic:pic>
                      <pic:pic xmlns:pic="http://schemas.openxmlformats.org/drawingml/2006/picture">
                        <pic:nvPicPr>
                          <pic:cNvPr id="289" name="Picture 28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56032" y="492370"/>
                            <a:ext cx="208280" cy="104140"/>
                          </a:xfrm>
                          <a:prstGeom prst="rect">
                            <a:avLst/>
                          </a:prstGeom>
                        </pic:spPr>
                      </pic:pic>
                      <wps:wsp>
                        <wps:cNvPr id="299" name="Text Box 299"/>
                        <wps:cNvSpPr txBox="1"/>
                        <wps:spPr>
                          <a:xfrm>
                            <a:off x="25322" y="582403"/>
                            <a:ext cx="444500" cy="205105"/>
                          </a:xfrm>
                          <a:prstGeom prst="rect">
                            <a:avLst/>
                          </a:prstGeom>
                          <a:noFill/>
                          <a:ln w="6350">
                            <a:noFill/>
                          </a:ln>
                        </wps:spPr>
                        <wps:txbx>
                          <w:txbxContent>
                            <w:p w14:paraId="24C7BDBC"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08B8E" id="Group 307" o:spid="_x0000_s1042" style="position:absolute;margin-left:316.1pt;margin-top:77.25pt;width:34.65pt;height:54.55pt;z-index:251678720;mso-width-relative:margin;mso-height-relative:margin" coordsize="5003,78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">
                <v:roundrect id="Rounded Rectangle 269" o:spid="_x0000_s1043"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" fillcolor="white [3212]" strokecolor="black [3213]" strokeweight="1pt">
                  <v:stroke joinstyle="miter"/>
                </v:roundrect>
                <v:shape id="Picture 288" o:spid="_x0000_s1044" type="#_x0000_t75" style="position:absolute;left:253;top:731;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">
                  <v:imagedata r:id="rId31" o:title=""/>
                </v:shape>
                <v:shape id="Picture 289" o:spid="_x0000_s1045" type="#_x0000_t75" style="position:absolute;left:2560;top:4923;width:2083;height:1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">
                  <v:imagedata r:id="rId35" o:title=""/>
                </v:shape>
                <v:shape id="Text Box 299" o:spid="_x0000_s1046" type="#_x0000_t202" style="position:absolute;left:253;top:5824;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" filled="f" stroked="f" strokeweight=".5pt">
                  <v:textbox inset="0,0,0,0">
                    <w:txbxContent>
                      <w:p w14:paraId="24C7BDBC"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2</w:t>
                        </w:r>
                      </w:p>
                    </w:txbxContent>
                  </v:textbox>
                </v:shape>
              </v:group>
            </w:pict>
          </mc:Fallback>
        </mc:AlternateContent>
      </w:r>
      <w:r w:rsidR="001718C0" w:rsidRPr="001718C0">
        <w:rPr>
          <w:noProof/>
        </w:rPr>
        <mc:AlternateContent>
          <mc:Choice Requires="wpg">
            <w:drawing>
              <wp:anchor distT="0" distB="0" distL="114300" distR="114300" simplePos="0" relativeHeight="251679744" behindDoc="0" locked="0" layoutInCell="1" allowOverlap="1" wp14:anchorId="52F9244C" wp14:editId="04A281BE">
                <wp:simplePos x="0" y="0"/>
                <wp:positionH relativeFrom="column">
                  <wp:posOffset>4518660</wp:posOffset>
                </wp:positionH>
                <wp:positionV relativeFrom="paragraph">
                  <wp:posOffset>981075</wp:posOffset>
                </wp:positionV>
                <wp:extent cx="440055" cy="690245"/>
                <wp:effectExtent l="0" t="0" r="17145" b="8255"/>
                <wp:wrapNone/>
                <wp:docPr id="308" name="Group 308"/>
                <wp:cNvGraphicFramePr/>
                <a:graphic xmlns:a="http://schemas.openxmlformats.org/drawingml/2006/main">
                  <a:graphicData uri="http://schemas.microsoft.com/office/word/2010/wordprocessingGroup">
                    <wpg:wgp>
                      <wpg:cNvGrpSpPr/>
                      <wpg:grpSpPr>
                        <a:xfrm>
                          <a:off x="0" y="0"/>
                          <a:ext cx="440055" cy="690245"/>
                          <a:chOff x="0" y="0"/>
                          <a:chExt cx="500380" cy="784694"/>
                        </a:xfrm>
                      </wpg:grpSpPr>
                      <wps:wsp>
                        <wps:cNvPr id="270" name="Rounded Rectangle 270"/>
                        <wps:cNvSpPr/>
                        <wps:spPr>
                          <a:xfrm>
                            <a:off x="0" y="0"/>
                            <a:ext cx="500380" cy="7791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0" name="Picture 29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0949" y="78779"/>
                            <a:ext cx="210185" cy="525780"/>
                          </a:xfrm>
                          <a:prstGeom prst="rect">
                            <a:avLst/>
                          </a:prstGeom>
                        </pic:spPr>
                      </pic:pic>
                      <pic:pic xmlns:pic="http://schemas.openxmlformats.org/drawingml/2006/picture">
                        <pic:nvPicPr>
                          <pic:cNvPr id="291" name="Picture 29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61659" y="396709"/>
                            <a:ext cx="208280" cy="208280"/>
                          </a:xfrm>
                          <a:prstGeom prst="rect">
                            <a:avLst/>
                          </a:prstGeom>
                        </pic:spPr>
                      </pic:pic>
                      <wps:wsp>
                        <wps:cNvPr id="300" name="Text Box 300"/>
                        <wps:cNvSpPr txBox="1"/>
                        <wps:spPr>
                          <a:xfrm>
                            <a:off x="30949" y="579589"/>
                            <a:ext cx="444500" cy="205105"/>
                          </a:xfrm>
                          <a:prstGeom prst="rect">
                            <a:avLst/>
                          </a:prstGeom>
                          <a:noFill/>
                          <a:ln w="6350">
                            <a:noFill/>
                          </a:ln>
                        </wps:spPr>
                        <wps:txbx>
                          <w:txbxContent>
                            <w:p w14:paraId="1DC69D9B"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9244C" id="Group 308" o:spid="_x0000_s1047" style="position:absolute;margin-left:355.8pt;margin-top:77.25pt;width:34.65pt;height:54.35pt;z-index:251679744;mso-width-relative:margin;mso-height-relative:margin" coordsize="5003,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">
                <v:roundrect id="Rounded Rectangle 270" o:spid="_x0000_s1048"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" fillcolor="white [3212]" strokecolor="black [3213]" strokeweight="1pt">
                  <v:stroke joinstyle="miter"/>
                </v:roundrect>
                <v:shape id="Picture 290" o:spid="_x0000_s1049" type="#_x0000_t75" style="position:absolute;left:309;top:787;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">
                  <v:imagedata r:id="rId31" o:title=""/>
                </v:shape>
                <v:shape id="Picture 291" o:spid="_x0000_s1050" type="#_x0000_t75" style="position:absolute;left:2616;top:3967;width:2083;height:2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">
                  <v:imagedata r:id="rId37" o:title=""/>
                </v:shape>
                <v:shape id="Text Box 300" o:spid="_x0000_s1051" type="#_x0000_t202" style="position:absolute;left:309;top:5795;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" filled="f" stroked="f" strokeweight=".5pt">
                  <v:textbox inset="0,0,0,0">
                    <w:txbxContent>
                      <w:p w14:paraId="1DC69D9B"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3</w:t>
                        </w:r>
                      </w:p>
                    </w:txbxContent>
                  </v:textbox>
                </v:shape>
              </v:group>
            </w:pict>
          </mc:Fallback>
        </mc:AlternateContent>
      </w:r>
      <w:r w:rsidR="001718C0" w:rsidRPr="001718C0">
        <w:rPr>
          <w:noProof/>
        </w:rPr>
        <mc:AlternateContent>
          <mc:Choice Requires="wpg">
            <w:drawing>
              <wp:anchor distT="0" distB="0" distL="114300" distR="114300" simplePos="0" relativeHeight="251680768" behindDoc="0" locked="0" layoutInCell="1" allowOverlap="1" wp14:anchorId="009DF2C0" wp14:editId="69581749">
                <wp:simplePos x="0" y="0"/>
                <wp:positionH relativeFrom="column">
                  <wp:posOffset>5022850</wp:posOffset>
                </wp:positionH>
                <wp:positionV relativeFrom="paragraph">
                  <wp:posOffset>981075</wp:posOffset>
                </wp:positionV>
                <wp:extent cx="440055" cy="690245"/>
                <wp:effectExtent l="0" t="0" r="17145" b="8255"/>
                <wp:wrapNone/>
                <wp:docPr id="310" name="Group 310"/>
                <wp:cNvGraphicFramePr/>
                <a:graphic xmlns:a="http://schemas.openxmlformats.org/drawingml/2006/main">
                  <a:graphicData uri="http://schemas.microsoft.com/office/word/2010/wordprocessingGroup">
                    <wpg:wgp>
                      <wpg:cNvGrpSpPr/>
                      <wpg:grpSpPr>
                        <a:xfrm>
                          <a:off x="0" y="0"/>
                          <a:ext cx="440055" cy="690245"/>
                          <a:chOff x="0" y="0"/>
                          <a:chExt cx="500380" cy="784694"/>
                        </a:xfrm>
                      </wpg:grpSpPr>
                      <wps:wsp>
                        <wps:cNvPr id="271" name="Rounded Rectangle 271"/>
                        <wps:cNvSpPr/>
                        <wps:spPr>
                          <a:xfrm>
                            <a:off x="0" y="0"/>
                            <a:ext cx="500380" cy="7791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8135" y="70339"/>
                            <a:ext cx="210185" cy="525780"/>
                          </a:xfrm>
                          <a:prstGeom prst="rect">
                            <a:avLst/>
                          </a:prstGeom>
                        </pic:spPr>
                      </pic:pic>
                      <pic:pic xmlns:pic="http://schemas.openxmlformats.org/drawingml/2006/picture">
                        <pic:nvPicPr>
                          <pic:cNvPr id="293" name="Picture 29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58846" y="385455"/>
                            <a:ext cx="208280" cy="208280"/>
                          </a:xfrm>
                          <a:prstGeom prst="rect">
                            <a:avLst/>
                          </a:prstGeom>
                        </pic:spPr>
                      </pic:pic>
                      <wps:wsp>
                        <wps:cNvPr id="302" name="Text Box 302"/>
                        <wps:cNvSpPr txBox="1"/>
                        <wps:spPr>
                          <a:xfrm>
                            <a:off x="28135" y="579589"/>
                            <a:ext cx="444500" cy="205105"/>
                          </a:xfrm>
                          <a:prstGeom prst="rect">
                            <a:avLst/>
                          </a:prstGeom>
                          <a:noFill/>
                          <a:ln w="6350">
                            <a:noFill/>
                          </a:ln>
                        </wps:spPr>
                        <wps:txbx>
                          <w:txbxContent>
                            <w:p w14:paraId="679901A6"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DF2C0" id="Group 310" o:spid="_x0000_s1052" style="position:absolute;margin-left:395.5pt;margin-top:77.25pt;width:34.65pt;height:54.35pt;z-index:251680768;mso-width-relative:margin;mso-height-relative:margin" coordsize="5003,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">
                <v:roundrect id="Rounded Rectangle 271" o:spid="_x0000_s1053"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" fillcolor="white [3212]" strokecolor="black [3213]" strokeweight="1pt">
                  <v:stroke joinstyle="miter"/>
                </v:roundrect>
                <v:shape id="Picture 292" o:spid="_x0000_s1054" type="#_x0000_t75" style="position:absolute;left:281;top:703;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">
                  <v:imagedata r:id="rId31" o:title=""/>
                </v:shape>
                <v:shape id="Picture 293" o:spid="_x0000_s1055" type="#_x0000_t75" style="position:absolute;left:2588;top:3854;width:2083;height:2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">
                  <v:imagedata r:id="rId39" o:title=""/>
                </v:shape>
                <v:shape id="Text Box 302" o:spid="_x0000_s1056" type="#_x0000_t202" style="position:absolute;left:281;top:5795;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" filled="f" stroked="f" strokeweight=".5pt">
                  <v:textbox inset="0,0,0,0">
                    <w:txbxContent>
                      <w:p w14:paraId="679901A6"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4</w:t>
                        </w:r>
                      </w:p>
                    </w:txbxContent>
                  </v:textbox>
                </v:shape>
              </v:group>
            </w:pict>
          </mc:Fallback>
        </mc:AlternateContent>
      </w:r>
      <w:r w:rsidR="001718C0" w:rsidRPr="001718C0">
        <w:rPr>
          <w:noProof/>
        </w:rPr>
        <mc:AlternateContent>
          <mc:Choice Requires="wpg">
            <w:drawing>
              <wp:anchor distT="0" distB="0" distL="114300" distR="114300" simplePos="0" relativeHeight="251681792" behindDoc="0" locked="0" layoutInCell="1" allowOverlap="1" wp14:anchorId="46D7D919" wp14:editId="73822D60">
                <wp:simplePos x="0" y="0"/>
                <wp:positionH relativeFrom="column">
                  <wp:posOffset>5528945</wp:posOffset>
                </wp:positionH>
                <wp:positionV relativeFrom="paragraph">
                  <wp:posOffset>981075</wp:posOffset>
                </wp:positionV>
                <wp:extent cx="440055" cy="692785"/>
                <wp:effectExtent l="0" t="0" r="17145" b="5715"/>
                <wp:wrapNone/>
                <wp:docPr id="311" name="Group 311"/>
                <wp:cNvGraphicFramePr/>
                <a:graphic xmlns:a="http://schemas.openxmlformats.org/drawingml/2006/main">
                  <a:graphicData uri="http://schemas.microsoft.com/office/word/2010/wordprocessingGroup">
                    <wpg:wgp>
                      <wpg:cNvGrpSpPr/>
                      <wpg:grpSpPr>
                        <a:xfrm>
                          <a:off x="0" y="0"/>
                          <a:ext cx="440055" cy="692785"/>
                          <a:chOff x="0" y="0"/>
                          <a:chExt cx="500380" cy="787615"/>
                        </a:xfrm>
                      </wpg:grpSpPr>
                      <wps:wsp>
                        <wps:cNvPr id="272" name="Rounded Rectangle 272"/>
                        <wps:cNvSpPr/>
                        <wps:spPr>
                          <a:xfrm>
                            <a:off x="0" y="0"/>
                            <a:ext cx="500380" cy="7791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Picture 29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8136" y="67525"/>
                            <a:ext cx="210185" cy="525780"/>
                          </a:xfrm>
                          <a:prstGeom prst="rect">
                            <a:avLst/>
                          </a:prstGeom>
                        </pic:spPr>
                      </pic:pic>
                      <pic:pic xmlns:pic="http://schemas.openxmlformats.org/drawingml/2006/picture">
                        <pic:nvPicPr>
                          <pic:cNvPr id="296" name="Picture 29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58846" y="278541"/>
                            <a:ext cx="208280" cy="313690"/>
                          </a:xfrm>
                          <a:prstGeom prst="rect">
                            <a:avLst/>
                          </a:prstGeom>
                        </pic:spPr>
                      </pic:pic>
                      <wps:wsp>
                        <wps:cNvPr id="304" name="Text Box 304"/>
                        <wps:cNvSpPr txBox="1"/>
                        <wps:spPr>
                          <a:xfrm>
                            <a:off x="28136" y="582403"/>
                            <a:ext cx="444539" cy="205212"/>
                          </a:xfrm>
                          <a:prstGeom prst="rect">
                            <a:avLst/>
                          </a:prstGeom>
                          <a:noFill/>
                          <a:ln w="6350">
                            <a:noFill/>
                          </a:ln>
                        </wps:spPr>
                        <wps:txbx>
                          <w:txbxContent>
                            <w:p w14:paraId="73E11BF0"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7D919" id="Group 311" o:spid="_x0000_s1057" style="position:absolute;margin-left:435.35pt;margin-top:77.25pt;width:34.65pt;height:54.55pt;z-index:251681792;mso-width-relative:margin;mso-height-relative:margin" coordsize="5003,78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">
                <v:roundrect id="Rounded Rectangle 272" o:spid="_x0000_s1058"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" fillcolor="white [3212]" strokecolor="black [3213]" strokeweight="1pt">
                  <v:stroke joinstyle="miter"/>
                </v:roundrect>
                <v:shape id="Picture 294" o:spid="_x0000_s1059" type="#_x0000_t75" style="position:absolute;left:281;top:675;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">
                  <v:imagedata r:id="rId31" o:title=""/>
                </v:shape>
                <v:shape id="Picture 296" o:spid="_x0000_s1060" type="#_x0000_t75" style="position:absolute;left:2588;top:2785;width:2083;height:3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">
                  <v:imagedata r:id="rId41" o:title=""/>
                </v:shape>
                <v:shape id="Text Box 304" o:spid="_x0000_s1061" type="#_x0000_t202" style="position:absolute;left:281;top:5824;width:444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" filled="f" stroked="f" strokeweight=".5pt">
                  <v:textbox inset="0,0,0,0">
                    <w:txbxContent>
                      <w:p w14:paraId="73E11BF0"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5</w:t>
                        </w:r>
                      </w:p>
                    </w:txbxContent>
                  </v:textbox>
                </v:shape>
              </v:group>
            </w:pict>
          </mc:Fallback>
        </mc:AlternateContent>
      </w:r>
      <w:r w:rsidR="001718C0" w:rsidRPr="001718C0">
        <w:rPr>
          <w:noProof/>
        </w:rPr>
        <mc:AlternateContent>
          <mc:Choice Requires="wpg">
            <w:drawing>
              <wp:anchor distT="0" distB="0" distL="114300" distR="114300" simplePos="0" relativeHeight="251682816" behindDoc="0" locked="0" layoutInCell="1" allowOverlap="1" wp14:anchorId="4705D8F6" wp14:editId="64139E41">
                <wp:simplePos x="0" y="0"/>
                <wp:positionH relativeFrom="column">
                  <wp:posOffset>2995930</wp:posOffset>
                </wp:positionH>
                <wp:positionV relativeFrom="paragraph">
                  <wp:posOffset>2542540</wp:posOffset>
                </wp:positionV>
                <wp:extent cx="440055" cy="690245"/>
                <wp:effectExtent l="0" t="0" r="17145" b="8255"/>
                <wp:wrapNone/>
                <wp:docPr id="312" name="Group 312"/>
                <wp:cNvGraphicFramePr/>
                <a:graphic xmlns:a="http://schemas.openxmlformats.org/drawingml/2006/main">
                  <a:graphicData uri="http://schemas.microsoft.com/office/word/2010/wordprocessingGroup">
                    <wpg:wgp>
                      <wpg:cNvGrpSpPr/>
                      <wpg:grpSpPr>
                        <a:xfrm>
                          <a:off x="0" y="0"/>
                          <a:ext cx="440055" cy="690245"/>
                          <a:chOff x="0" y="0"/>
                          <a:chExt cx="500380" cy="784694"/>
                        </a:xfrm>
                      </wpg:grpSpPr>
                      <wps:wsp>
                        <wps:cNvPr id="323" name="Rounded Rectangle 323"/>
                        <wps:cNvSpPr/>
                        <wps:spPr>
                          <a:xfrm>
                            <a:off x="0" y="0"/>
                            <a:ext cx="500380" cy="779145"/>
                          </a:xfrm>
                          <a:prstGeom prst="roundRect">
                            <a:avLst/>
                          </a:prstGeom>
                          <a:solidFill>
                            <a:schemeClr val="bg1"/>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4" name="Picture 3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5322" y="70338"/>
                            <a:ext cx="210185" cy="525780"/>
                          </a:xfrm>
                          <a:prstGeom prst="rect">
                            <a:avLst/>
                          </a:prstGeom>
                        </pic:spPr>
                      </pic:pic>
                      <wps:wsp>
                        <wps:cNvPr id="325" name="Text Box 325"/>
                        <wps:cNvSpPr txBox="1"/>
                        <wps:spPr>
                          <a:xfrm>
                            <a:off x="28136" y="579589"/>
                            <a:ext cx="444500" cy="205105"/>
                          </a:xfrm>
                          <a:prstGeom prst="rect">
                            <a:avLst/>
                          </a:prstGeom>
                          <a:noFill/>
                          <a:ln w="6350">
                            <a:noFill/>
                          </a:ln>
                        </wps:spPr>
                        <wps:txbx>
                          <w:txbxContent>
                            <w:p w14:paraId="1DF9AFD7"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5D8F6" id="Group 312" o:spid="_x0000_s1062" style="position:absolute;margin-left:235.9pt;margin-top:200.2pt;width:34.65pt;height:54.35pt;z-index:251682816;mso-width-relative:margin;mso-height-relative:margin" coordsize="5003,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">
                <v:roundrect id="Rounded Rectangle 323" o:spid="_x0000_s1063"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" fillcolor="white [3212]" strokecolor="#f08216" strokeweight="1pt">
                  <v:stroke joinstyle="miter"/>
                </v:roundrect>
                <v:shape id="Picture 324" o:spid="_x0000_s1064" type="#_x0000_t75" style="position:absolute;left:253;top:703;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">
                  <v:imagedata r:id="rId31" o:title=""/>
                </v:shape>
                <v:shape id="Text Box 325" o:spid="_x0000_s1065" type="#_x0000_t202" style="position:absolute;left:281;top:5795;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" filled="f" stroked="f" strokeweight=".5pt">
                  <v:textbox inset="0,0,0,0">
                    <w:txbxContent>
                      <w:p w14:paraId="1DF9AFD7"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10</w:t>
                        </w:r>
                      </w:p>
                    </w:txbxContent>
                  </v:textbox>
                </v:shape>
              </v:group>
            </w:pict>
          </mc:Fallback>
        </mc:AlternateContent>
      </w:r>
      <w:r w:rsidR="001718C0" w:rsidRPr="001718C0">
        <w:rPr>
          <w:noProof/>
        </w:rPr>
        <mc:AlternateContent>
          <mc:Choice Requires="wpg">
            <w:drawing>
              <wp:anchor distT="0" distB="0" distL="114300" distR="114300" simplePos="0" relativeHeight="251683840" behindDoc="0" locked="0" layoutInCell="1" allowOverlap="1" wp14:anchorId="17DBA742" wp14:editId="5FAB107C">
                <wp:simplePos x="0" y="0"/>
                <wp:positionH relativeFrom="column">
                  <wp:posOffset>3502660</wp:posOffset>
                </wp:positionH>
                <wp:positionV relativeFrom="paragraph">
                  <wp:posOffset>2542540</wp:posOffset>
                </wp:positionV>
                <wp:extent cx="440055" cy="690245"/>
                <wp:effectExtent l="0" t="0" r="17145" b="8255"/>
                <wp:wrapNone/>
                <wp:docPr id="326" name="Group 326"/>
                <wp:cNvGraphicFramePr/>
                <a:graphic xmlns:a="http://schemas.openxmlformats.org/drawingml/2006/main">
                  <a:graphicData uri="http://schemas.microsoft.com/office/word/2010/wordprocessingGroup">
                    <wpg:wgp>
                      <wpg:cNvGrpSpPr/>
                      <wpg:grpSpPr>
                        <a:xfrm>
                          <a:off x="0" y="0"/>
                          <a:ext cx="440055" cy="690245"/>
                          <a:chOff x="0" y="0"/>
                          <a:chExt cx="500380" cy="784694"/>
                        </a:xfrm>
                      </wpg:grpSpPr>
                      <wps:wsp>
                        <wps:cNvPr id="327" name="Rounded Rectangle 327"/>
                        <wps:cNvSpPr/>
                        <wps:spPr>
                          <a:xfrm>
                            <a:off x="0" y="0"/>
                            <a:ext cx="500380" cy="779145"/>
                          </a:xfrm>
                          <a:prstGeom prst="roundRect">
                            <a:avLst/>
                          </a:prstGeom>
                          <a:solidFill>
                            <a:schemeClr val="bg1"/>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2508" y="73152"/>
                            <a:ext cx="210185" cy="525780"/>
                          </a:xfrm>
                          <a:prstGeom prst="rect">
                            <a:avLst/>
                          </a:prstGeom>
                        </pic:spPr>
                      </pic:pic>
                      <pic:pic xmlns:pic="http://schemas.openxmlformats.org/drawingml/2006/picture">
                        <pic:nvPicPr>
                          <pic:cNvPr id="330" name="Picture 3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53219" y="495183"/>
                            <a:ext cx="104140" cy="104140"/>
                          </a:xfrm>
                          <a:prstGeom prst="rect">
                            <a:avLst/>
                          </a:prstGeom>
                        </pic:spPr>
                      </pic:pic>
                      <wps:wsp>
                        <wps:cNvPr id="332" name="Text Box 332"/>
                        <wps:cNvSpPr txBox="1"/>
                        <wps:spPr>
                          <a:xfrm>
                            <a:off x="30949" y="579589"/>
                            <a:ext cx="444500" cy="205105"/>
                          </a:xfrm>
                          <a:prstGeom prst="rect">
                            <a:avLst/>
                          </a:prstGeom>
                          <a:noFill/>
                          <a:ln w="6350">
                            <a:noFill/>
                          </a:ln>
                        </wps:spPr>
                        <wps:txbx>
                          <w:txbxContent>
                            <w:p w14:paraId="0EDB8315"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BA742" id="Group 326" o:spid="_x0000_s1066" style="position:absolute;margin-left:275.8pt;margin-top:200.2pt;width:34.65pt;height:54.35pt;z-index:251683840;mso-width-relative:margin;mso-height-relative:margin" coordsize="5003,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">
                <v:roundrect id="Rounded Rectangle 327" o:spid="_x0000_s1067"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" fillcolor="white [3212]" strokecolor="#f08216" strokeweight="1pt">
                  <v:stroke joinstyle="miter"/>
                </v:roundrect>
                <v:shape id="Picture 328" o:spid="_x0000_s1068" type="#_x0000_t75" style="position:absolute;left:225;top:731;width:2101;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">
                  <v:imagedata r:id="rId31" o:title=""/>
                </v:shape>
                <v:shape id="Picture 330" o:spid="_x0000_s1069" type="#_x0000_t75" style="position:absolute;left:2532;top:4951;width:1041;height:1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">
                  <v:imagedata r:id="rId33" o:title=""/>
                </v:shape>
                <v:shape id="Text Box 332" o:spid="_x0000_s1070" type="#_x0000_t202" style="position:absolute;left:309;top:5795;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" filled="f" stroked="f" strokeweight=".5pt">
                  <v:textbox inset="0,0,0,0">
                    <w:txbxContent>
                      <w:p w14:paraId="0EDB8315"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1</w:t>
                        </w:r>
                      </w:p>
                    </w:txbxContent>
                  </v:textbox>
                </v:shape>
              </v:group>
            </w:pict>
          </mc:Fallback>
        </mc:AlternateContent>
      </w:r>
      <w:r w:rsidR="001718C0" w:rsidRPr="001718C0">
        <w:rPr>
          <w:noProof/>
        </w:rPr>
        <mc:AlternateContent>
          <mc:Choice Requires="wpg">
            <w:drawing>
              <wp:anchor distT="0" distB="0" distL="114300" distR="114300" simplePos="0" relativeHeight="251684864" behindDoc="0" locked="0" layoutInCell="1" allowOverlap="1" wp14:anchorId="4DB19477" wp14:editId="40A43BF7">
                <wp:simplePos x="0" y="0"/>
                <wp:positionH relativeFrom="column">
                  <wp:posOffset>4006850</wp:posOffset>
                </wp:positionH>
                <wp:positionV relativeFrom="paragraph">
                  <wp:posOffset>2536825</wp:posOffset>
                </wp:positionV>
                <wp:extent cx="440055" cy="692785"/>
                <wp:effectExtent l="0" t="0" r="17145" b="5715"/>
                <wp:wrapNone/>
                <wp:docPr id="338" name="Group 338"/>
                <wp:cNvGraphicFramePr/>
                <a:graphic xmlns:a="http://schemas.openxmlformats.org/drawingml/2006/main">
                  <a:graphicData uri="http://schemas.microsoft.com/office/word/2010/wordprocessingGroup">
                    <wpg:wgp>
                      <wpg:cNvGrpSpPr/>
                      <wpg:grpSpPr>
                        <a:xfrm>
                          <a:off x="0" y="0"/>
                          <a:ext cx="440055" cy="692785"/>
                          <a:chOff x="0" y="0"/>
                          <a:chExt cx="500380" cy="787508"/>
                        </a:xfrm>
                      </wpg:grpSpPr>
                      <wps:wsp>
                        <wps:cNvPr id="339" name="Rounded Rectangle 339"/>
                        <wps:cNvSpPr/>
                        <wps:spPr>
                          <a:xfrm>
                            <a:off x="0" y="0"/>
                            <a:ext cx="500380" cy="779145"/>
                          </a:xfrm>
                          <a:prstGeom prst="roundRect">
                            <a:avLst/>
                          </a:prstGeom>
                          <a:solidFill>
                            <a:schemeClr val="bg1"/>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0" name="Picture 34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5322" y="73152"/>
                            <a:ext cx="210185" cy="525780"/>
                          </a:xfrm>
                          <a:prstGeom prst="rect">
                            <a:avLst/>
                          </a:prstGeom>
                        </pic:spPr>
                      </pic:pic>
                      <pic:pic xmlns:pic="http://schemas.openxmlformats.org/drawingml/2006/picture">
                        <pic:nvPicPr>
                          <pic:cNvPr id="341" name="Picture 34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56032" y="492370"/>
                            <a:ext cx="208280" cy="104140"/>
                          </a:xfrm>
                          <a:prstGeom prst="rect">
                            <a:avLst/>
                          </a:prstGeom>
                        </pic:spPr>
                      </pic:pic>
                      <wps:wsp>
                        <wps:cNvPr id="342" name="Text Box 342"/>
                        <wps:cNvSpPr txBox="1"/>
                        <wps:spPr>
                          <a:xfrm>
                            <a:off x="25322" y="582403"/>
                            <a:ext cx="444500" cy="205105"/>
                          </a:xfrm>
                          <a:prstGeom prst="rect">
                            <a:avLst/>
                          </a:prstGeom>
                          <a:noFill/>
                          <a:ln w="6350">
                            <a:noFill/>
                          </a:ln>
                        </wps:spPr>
                        <wps:txbx>
                          <w:txbxContent>
                            <w:p w14:paraId="1640640B"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19477" id="Group 338" o:spid="_x0000_s1071" style="position:absolute;margin-left:315.5pt;margin-top:199.75pt;width:34.65pt;height:54.55pt;z-index:251684864;mso-width-relative:margin;mso-height-relative:margin" coordsize="5003,78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">
                <v:roundrect id="Rounded Rectangle 339" o:spid="_x0000_s1072"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" fillcolor="white [3212]" strokecolor="#f08216" strokeweight="1pt">
                  <v:stroke joinstyle="miter"/>
                </v:roundrect>
                <v:shape id="Picture 340" o:spid="_x0000_s1073" type="#_x0000_t75" style="position:absolute;left:253;top:731;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">
                  <v:imagedata r:id="rId31" o:title=""/>
                </v:shape>
                <v:shape id="Picture 341" o:spid="_x0000_s1074" type="#_x0000_t75" style="position:absolute;left:2560;top:4923;width:2083;height:1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">
                  <v:imagedata r:id="rId35" o:title=""/>
                </v:shape>
                <v:shape id="Text Box 342" o:spid="_x0000_s1075" type="#_x0000_t202" style="position:absolute;left:253;top:5824;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" filled="f" stroked="f" strokeweight=".5pt">
                  <v:textbox inset="0,0,0,0">
                    <w:txbxContent>
                      <w:p w14:paraId="1640640B"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2</w:t>
                        </w:r>
                      </w:p>
                    </w:txbxContent>
                  </v:textbox>
                </v:shape>
              </v:group>
            </w:pict>
          </mc:Fallback>
        </mc:AlternateContent>
      </w:r>
      <w:r w:rsidR="001718C0" w:rsidRPr="001718C0">
        <w:rPr>
          <w:noProof/>
        </w:rPr>
        <mc:AlternateContent>
          <mc:Choice Requires="wpg">
            <w:drawing>
              <wp:anchor distT="0" distB="0" distL="114300" distR="114300" simplePos="0" relativeHeight="251685888" behindDoc="0" locked="0" layoutInCell="1" allowOverlap="1" wp14:anchorId="097E8F9D" wp14:editId="779D412D">
                <wp:simplePos x="0" y="0"/>
                <wp:positionH relativeFrom="column">
                  <wp:posOffset>4511040</wp:posOffset>
                </wp:positionH>
                <wp:positionV relativeFrom="paragraph">
                  <wp:posOffset>2536825</wp:posOffset>
                </wp:positionV>
                <wp:extent cx="440055" cy="690245"/>
                <wp:effectExtent l="0" t="0" r="17145" b="8255"/>
                <wp:wrapNone/>
                <wp:docPr id="343" name="Group 343"/>
                <wp:cNvGraphicFramePr/>
                <a:graphic xmlns:a="http://schemas.openxmlformats.org/drawingml/2006/main">
                  <a:graphicData uri="http://schemas.microsoft.com/office/word/2010/wordprocessingGroup">
                    <wpg:wgp>
                      <wpg:cNvGrpSpPr/>
                      <wpg:grpSpPr>
                        <a:xfrm>
                          <a:off x="0" y="0"/>
                          <a:ext cx="440055" cy="690245"/>
                          <a:chOff x="0" y="0"/>
                          <a:chExt cx="500380" cy="784694"/>
                        </a:xfrm>
                      </wpg:grpSpPr>
                      <wps:wsp>
                        <wps:cNvPr id="344" name="Rounded Rectangle 344"/>
                        <wps:cNvSpPr/>
                        <wps:spPr>
                          <a:xfrm>
                            <a:off x="0" y="0"/>
                            <a:ext cx="500380" cy="779145"/>
                          </a:xfrm>
                          <a:prstGeom prst="roundRect">
                            <a:avLst/>
                          </a:prstGeom>
                          <a:solidFill>
                            <a:schemeClr val="bg1"/>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5" name="Picture 3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0949" y="78779"/>
                            <a:ext cx="210185" cy="525780"/>
                          </a:xfrm>
                          <a:prstGeom prst="rect">
                            <a:avLst/>
                          </a:prstGeom>
                        </pic:spPr>
                      </pic:pic>
                      <pic:pic xmlns:pic="http://schemas.openxmlformats.org/drawingml/2006/picture">
                        <pic:nvPicPr>
                          <pic:cNvPr id="346" name="Picture 34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61659" y="396709"/>
                            <a:ext cx="208280" cy="208280"/>
                          </a:xfrm>
                          <a:prstGeom prst="rect">
                            <a:avLst/>
                          </a:prstGeom>
                        </pic:spPr>
                      </pic:pic>
                      <wps:wsp>
                        <wps:cNvPr id="347" name="Text Box 347"/>
                        <wps:cNvSpPr txBox="1"/>
                        <wps:spPr>
                          <a:xfrm>
                            <a:off x="30949" y="579589"/>
                            <a:ext cx="444500" cy="205105"/>
                          </a:xfrm>
                          <a:prstGeom prst="rect">
                            <a:avLst/>
                          </a:prstGeom>
                          <a:noFill/>
                          <a:ln w="6350">
                            <a:noFill/>
                          </a:ln>
                        </wps:spPr>
                        <wps:txbx>
                          <w:txbxContent>
                            <w:p w14:paraId="3F4AC24D"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E8F9D" id="Group 343" o:spid="_x0000_s1076" style="position:absolute;margin-left:355.2pt;margin-top:199.75pt;width:34.65pt;height:54.35pt;z-index:251685888;mso-width-relative:margin;mso-height-relative:margin" coordsize="5003,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">
                <v:roundrect id="Rounded Rectangle 344" o:spid="_x0000_s1077"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" fillcolor="white [3212]" strokecolor="#f08216" strokeweight="1pt">
                  <v:stroke joinstyle="miter"/>
                </v:roundrect>
                <v:shape id="Picture 345" o:spid="_x0000_s1078" type="#_x0000_t75" style="position:absolute;left:309;top:787;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">
                  <v:imagedata r:id="rId31" o:title=""/>
                </v:shape>
                <v:shape id="Picture 346" o:spid="_x0000_s1079" type="#_x0000_t75" style="position:absolute;left:2616;top:3967;width:2083;height:2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">
                  <v:imagedata r:id="rId37" o:title=""/>
                </v:shape>
                <v:shape id="Text Box 347" o:spid="_x0000_s1080" type="#_x0000_t202" style="position:absolute;left:309;top:5795;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" filled="f" stroked="f" strokeweight=".5pt">
                  <v:textbox inset="0,0,0,0">
                    <w:txbxContent>
                      <w:p w14:paraId="3F4AC24D"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3</w:t>
                        </w:r>
                      </w:p>
                    </w:txbxContent>
                  </v:textbox>
                </v:shape>
              </v:group>
            </w:pict>
          </mc:Fallback>
        </mc:AlternateContent>
      </w:r>
      <w:r w:rsidR="001718C0" w:rsidRPr="001718C0">
        <w:rPr>
          <w:noProof/>
        </w:rPr>
        <mc:AlternateContent>
          <mc:Choice Requires="wpg">
            <w:drawing>
              <wp:anchor distT="0" distB="0" distL="114300" distR="114300" simplePos="0" relativeHeight="251686912" behindDoc="0" locked="0" layoutInCell="1" allowOverlap="1" wp14:anchorId="6AC5E40E" wp14:editId="66DA625E">
                <wp:simplePos x="0" y="0"/>
                <wp:positionH relativeFrom="column">
                  <wp:posOffset>5527675</wp:posOffset>
                </wp:positionH>
                <wp:positionV relativeFrom="paragraph">
                  <wp:posOffset>2533650</wp:posOffset>
                </wp:positionV>
                <wp:extent cx="440055" cy="690245"/>
                <wp:effectExtent l="0" t="0" r="17145" b="8255"/>
                <wp:wrapNone/>
                <wp:docPr id="348" name="Group 348"/>
                <wp:cNvGraphicFramePr/>
                <a:graphic xmlns:a="http://schemas.openxmlformats.org/drawingml/2006/main">
                  <a:graphicData uri="http://schemas.microsoft.com/office/word/2010/wordprocessingGroup">
                    <wpg:wgp>
                      <wpg:cNvGrpSpPr/>
                      <wpg:grpSpPr>
                        <a:xfrm>
                          <a:off x="0" y="0"/>
                          <a:ext cx="440055" cy="690245"/>
                          <a:chOff x="0" y="0"/>
                          <a:chExt cx="500380" cy="784694"/>
                        </a:xfrm>
                      </wpg:grpSpPr>
                      <wps:wsp>
                        <wps:cNvPr id="349" name="Rounded Rectangle 349"/>
                        <wps:cNvSpPr/>
                        <wps:spPr>
                          <a:xfrm>
                            <a:off x="0" y="0"/>
                            <a:ext cx="500380" cy="779145"/>
                          </a:xfrm>
                          <a:prstGeom prst="roundRect">
                            <a:avLst/>
                          </a:prstGeom>
                          <a:solidFill>
                            <a:schemeClr val="bg1"/>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0" name="Picture 35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8135" y="70339"/>
                            <a:ext cx="210185" cy="525780"/>
                          </a:xfrm>
                          <a:prstGeom prst="rect">
                            <a:avLst/>
                          </a:prstGeom>
                        </pic:spPr>
                      </pic:pic>
                      <pic:pic xmlns:pic="http://schemas.openxmlformats.org/drawingml/2006/picture">
                        <pic:nvPicPr>
                          <pic:cNvPr id="351" name="Picture 35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58846" y="385455"/>
                            <a:ext cx="208280" cy="208280"/>
                          </a:xfrm>
                          <a:prstGeom prst="rect">
                            <a:avLst/>
                          </a:prstGeom>
                        </pic:spPr>
                      </pic:pic>
                      <wps:wsp>
                        <wps:cNvPr id="352" name="Text Box 352"/>
                        <wps:cNvSpPr txBox="1"/>
                        <wps:spPr>
                          <a:xfrm>
                            <a:off x="28135" y="579589"/>
                            <a:ext cx="444500" cy="205105"/>
                          </a:xfrm>
                          <a:prstGeom prst="rect">
                            <a:avLst/>
                          </a:prstGeom>
                          <a:noFill/>
                          <a:ln w="6350">
                            <a:noFill/>
                          </a:ln>
                        </wps:spPr>
                        <wps:txbx>
                          <w:txbxContent>
                            <w:p w14:paraId="320CE8AD"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C5E40E" id="Group 348" o:spid="_x0000_s1081" style="position:absolute;margin-left:435.25pt;margin-top:199.5pt;width:34.65pt;height:54.35pt;z-index:251686912;mso-width-relative:margin;mso-height-relative:margin" coordsize="5003,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">
                <v:roundrect id="Rounded Rectangle 349" o:spid="_x0000_s1082"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" fillcolor="white [3212]" strokecolor="#f08216" strokeweight="1pt">
                  <v:stroke joinstyle="miter"/>
                </v:roundrect>
                <v:shape id="Picture 350" o:spid="_x0000_s1083" type="#_x0000_t75" style="position:absolute;left:281;top:703;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">
                  <v:imagedata r:id="rId31" o:title=""/>
                </v:shape>
                <v:shape id="Picture 351" o:spid="_x0000_s1084" type="#_x0000_t75" style="position:absolute;left:2588;top:3854;width:2083;height:2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">
                  <v:imagedata r:id="rId39" o:title=""/>
                </v:shape>
                <v:shape id="Text Box 352" o:spid="_x0000_s1085" type="#_x0000_t202" style="position:absolute;left:281;top:5795;width:444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" filled="f" stroked="f" strokeweight=".5pt">
                  <v:textbox inset="0,0,0,0">
                    <w:txbxContent>
                      <w:p w14:paraId="320CE8AD"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4</w:t>
                        </w:r>
                      </w:p>
                    </w:txbxContent>
                  </v:textbox>
                </v:shape>
              </v:group>
            </w:pict>
          </mc:Fallback>
        </mc:AlternateContent>
      </w:r>
      <w:r w:rsidR="001718C0" w:rsidRPr="001718C0">
        <w:rPr>
          <w:noProof/>
        </w:rPr>
        <mc:AlternateContent>
          <mc:Choice Requires="wpg">
            <w:drawing>
              <wp:anchor distT="0" distB="0" distL="114300" distR="114300" simplePos="0" relativeHeight="251687936" behindDoc="0" locked="0" layoutInCell="1" allowOverlap="1" wp14:anchorId="3693D1ED" wp14:editId="7823E1F3">
                <wp:simplePos x="0" y="0"/>
                <wp:positionH relativeFrom="column">
                  <wp:posOffset>5017135</wp:posOffset>
                </wp:positionH>
                <wp:positionV relativeFrom="paragraph">
                  <wp:posOffset>2531110</wp:posOffset>
                </wp:positionV>
                <wp:extent cx="440055" cy="692785"/>
                <wp:effectExtent l="0" t="0" r="17145" b="5715"/>
                <wp:wrapNone/>
                <wp:docPr id="353" name="Group 353"/>
                <wp:cNvGraphicFramePr/>
                <a:graphic xmlns:a="http://schemas.openxmlformats.org/drawingml/2006/main">
                  <a:graphicData uri="http://schemas.microsoft.com/office/word/2010/wordprocessingGroup">
                    <wpg:wgp>
                      <wpg:cNvGrpSpPr/>
                      <wpg:grpSpPr>
                        <a:xfrm>
                          <a:off x="0" y="0"/>
                          <a:ext cx="440055" cy="692785"/>
                          <a:chOff x="0" y="0"/>
                          <a:chExt cx="500380" cy="787615"/>
                        </a:xfrm>
                      </wpg:grpSpPr>
                      <wps:wsp>
                        <wps:cNvPr id="354" name="Rounded Rectangle 354"/>
                        <wps:cNvSpPr/>
                        <wps:spPr>
                          <a:xfrm>
                            <a:off x="0" y="0"/>
                            <a:ext cx="500380" cy="779145"/>
                          </a:xfrm>
                          <a:prstGeom prst="roundRect">
                            <a:avLst/>
                          </a:prstGeom>
                          <a:solidFill>
                            <a:schemeClr val="bg1"/>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5" name="Picture 35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8136" y="67525"/>
                            <a:ext cx="210185" cy="525780"/>
                          </a:xfrm>
                          <a:prstGeom prst="rect">
                            <a:avLst/>
                          </a:prstGeom>
                        </pic:spPr>
                      </pic:pic>
                      <pic:pic xmlns:pic="http://schemas.openxmlformats.org/drawingml/2006/picture">
                        <pic:nvPicPr>
                          <pic:cNvPr id="356" name="Picture 35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58846" y="278541"/>
                            <a:ext cx="208280" cy="313690"/>
                          </a:xfrm>
                          <a:prstGeom prst="rect">
                            <a:avLst/>
                          </a:prstGeom>
                        </pic:spPr>
                      </pic:pic>
                      <wps:wsp>
                        <wps:cNvPr id="357" name="Text Box 357"/>
                        <wps:cNvSpPr txBox="1"/>
                        <wps:spPr>
                          <a:xfrm>
                            <a:off x="28136" y="582403"/>
                            <a:ext cx="444539" cy="205212"/>
                          </a:xfrm>
                          <a:prstGeom prst="rect">
                            <a:avLst/>
                          </a:prstGeom>
                          <a:noFill/>
                          <a:ln w="6350">
                            <a:noFill/>
                          </a:ln>
                        </wps:spPr>
                        <wps:txbx>
                          <w:txbxContent>
                            <w:p w14:paraId="3447137C"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3D1ED" id="Group 353" o:spid="_x0000_s1086" style="position:absolute;margin-left:395.05pt;margin-top:199.3pt;width:34.65pt;height:54.55pt;z-index:251687936;mso-width-relative:margin;mso-height-relative:margin" coordsize="5003,78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">
                <v:roundrect id="Rounded Rectangle 354" o:spid="_x0000_s1087" style="position:absolute;width:5003;height:77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" fillcolor="white [3212]" strokecolor="#f08216" strokeweight="1pt">
                  <v:stroke joinstyle="miter"/>
                </v:roundrect>
                <v:shape id="Picture 355" o:spid="_x0000_s1088" type="#_x0000_t75" style="position:absolute;left:281;top:675;width:2102;height:5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">
                  <v:imagedata r:id="rId31" o:title=""/>
                </v:shape>
                <v:shape id="Picture 356" o:spid="_x0000_s1089" type="#_x0000_t75" style="position:absolute;left:2588;top:2785;width:2083;height:3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">
                  <v:imagedata r:id="rId41" o:title=""/>
                </v:shape>
                <v:shape id="Text Box 357" o:spid="_x0000_s1090" type="#_x0000_t202" style="position:absolute;left:281;top:5824;width:444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" filled="f" stroked="f" strokeweight=".5pt">
                  <v:textbox inset="0,0,0,0">
                    <w:txbxContent>
                      <w:p w14:paraId="3447137C" w14:textId="77777777" w:rsidR="001718C0" w:rsidRPr="0093641B" w:rsidRDefault="001718C0" w:rsidP="001718C0">
                        <w:pPr>
                          <w:jc w:val="center"/>
                          <w:rPr>
                            <w:b/>
                            <w:bCs/>
                            <w:color w:val="000000" w:themeColor="text1"/>
                            <w:sz w:val="18"/>
                            <w:szCs w:val="18"/>
                          </w:rPr>
                        </w:pPr>
                        <w:r w:rsidRPr="0093641B">
                          <w:rPr>
                            <w:b/>
                            <w:bCs/>
                            <w:color w:val="000000" w:themeColor="text1"/>
                            <w:sz w:val="18"/>
                            <w:szCs w:val="18"/>
                          </w:rPr>
                          <w:t>1</w:t>
                        </w:r>
                        <w:r>
                          <w:rPr>
                            <w:b/>
                            <w:bCs/>
                            <w:color w:val="000000" w:themeColor="text1"/>
                            <w:sz w:val="18"/>
                            <w:szCs w:val="18"/>
                          </w:rPr>
                          <w:t>5</w:t>
                        </w:r>
                      </w:p>
                    </w:txbxContent>
                  </v:textbox>
                </v:shape>
              </v:group>
            </w:pict>
          </mc:Fallback>
        </mc:AlternateContent>
      </w:r>
      <w:r w:rsidR="001718C0" w:rsidRPr="001718C0">
        <w:rPr>
          <w:noProof/>
        </w:rPr>
        <mc:AlternateContent>
          <mc:Choice Requires="wps">
            <w:drawing>
              <wp:anchor distT="0" distB="0" distL="114300" distR="114300" simplePos="0" relativeHeight="251689984" behindDoc="0" locked="0" layoutInCell="1" allowOverlap="1" wp14:anchorId="0A13E3AC" wp14:editId="7AC33B61">
                <wp:simplePos x="0" y="0"/>
                <wp:positionH relativeFrom="column">
                  <wp:posOffset>6496685</wp:posOffset>
                </wp:positionH>
                <wp:positionV relativeFrom="paragraph">
                  <wp:posOffset>1245870</wp:posOffset>
                </wp:positionV>
                <wp:extent cx="415290" cy="415290"/>
                <wp:effectExtent l="0" t="0" r="3810" b="3810"/>
                <wp:wrapNone/>
                <wp:docPr id="599" name="Rectangle 599"/>
                <wp:cNvGraphicFramePr/>
                <a:graphic xmlns:a="http://schemas.openxmlformats.org/drawingml/2006/main">
                  <a:graphicData uri="http://schemas.microsoft.com/office/word/2010/wordprocessingShape">
                    <wps:wsp>
                      <wps:cNvSpPr/>
                      <wps:spPr>
                        <a:xfrm>
                          <a:off x="0" y="0"/>
                          <a:ext cx="415290" cy="415290"/>
                        </a:xfrm>
                        <a:prstGeom prst="rect">
                          <a:avLst/>
                        </a:prstGeom>
                        <a:solidFill>
                          <a:srgbClr val="00A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31C91" id="Rectangle 599" o:spid="_x0000_s1026" style="position:absolute;margin-left:511.55pt;margin-top:98.1pt;width:32.7pt;height:32.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" fillcolor="#00a8e7" stroked="f" strokeweight="1pt"/>
            </w:pict>
          </mc:Fallback>
        </mc:AlternateContent>
      </w:r>
      <w:r w:rsidR="001718C0" w:rsidRPr="001718C0">
        <w:rPr>
          <w:noProof/>
        </w:rPr>
        <mc:AlternateContent>
          <mc:Choice Requires="wps">
            <w:drawing>
              <wp:anchor distT="0" distB="0" distL="114300" distR="114300" simplePos="0" relativeHeight="251691008" behindDoc="0" locked="0" layoutInCell="1" allowOverlap="1" wp14:anchorId="262FFE31" wp14:editId="4553F6CC">
                <wp:simplePos x="0" y="0"/>
                <wp:positionH relativeFrom="column">
                  <wp:posOffset>6983095</wp:posOffset>
                </wp:positionH>
                <wp:positionV relativeFrom="paragraph">
                  <wp:posOffset>1241425</wp:posOffset>
                </wp:positionV>
                <wp:extent cx="415290" cy="415290"/>
                <wp:effectExtent l="0" t="0" r="3810" b="3810"/>
                <wp:wrapNone/>
                <wp:docPr id="600" name="Rectangle 600"/>
                <wp:cNvGraphicFramePr/>
                <a:graphic xmlns:a="http://schemas.openxmlformats.org/drawingml/2006/main">
                  <a:graphicData uri="http://schemas.microsoft.com/office/word/2010/wordprocessingShape">
                    <wps:wsp>
                      <wps:cNvSpPr/>
                      <wps:spPr>
                        <a:xfrm>
                          <a:off x="0" y="0"/>
                          <a:ext cx="415290" cy="415290"/>
                        </a:xfrm>
                        <a:prstGeom prst="rect">
                          <a:avLst/>
                        </a:prstGeom>
                        <a:solidFill>
                          <a:srgbClr val="00A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95BF6" id="Rectangle 600" o:spid="_x0000_s1026" style="position:absolute;margin-left:549.85pt;margin-top:97.75pt;width:32.7pt;height:32.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" fillcolor="#00a8e7" stroked="f" strokeweight="1pt"/>
            </w:pict>
          </mc:Fallback>
        </mc:AlternateContent>
      </w:r>
      <w:r w:rsidR="001718C0" w:rsidRPr="001718C0">
        <w:rPr>
          <w:noProof/>
        </w:rPr>
        <mc:AlternateContent>
          <mc:Choice Requires="wps">
            <w:drawing>
              <wp:anchor distT="0" distB="0" distL="114300" distR="114300" simplePos="0" relativeHeight="251692032" behindDoc="0" locked="0" layoutInCell="1" allowOverlap="1" wp14:anchorId="5B40B3E8" wp14:editId="412FB9C4">
                <wp:simplePos x="0" y="0"/>
                <wp:positionH relativeFrom="column">
                  <wp:posOffset>7903210</wp:posOffset>
                </wp:positionH>
                <wp:positionV relativeFrom="paragraph">
                  <wp:posOffset>1254125</wp:posOffset>
                </wp:positionV>
                <wp:extent cx="464820" cy="400685"/>
                <wp:effectExtent l="0" t="0" r="5080" b="5715"/>
                <wp:wrapNone/>
                <wp:docPr id="603" name="Triangle 603"/>
                <wp:cNvGraphicFramePr/>
                <a:graphic xmlns:a="http://schemas.openxmlformats.org/drawingml/2006/main">
                  <a:graphicData uri="http://schemas.microsoft.com/office/word/2010/wordprocessingShape">
                    <wps:wsp>
                      <wps:cNvSpPr/>
                      <wps:spPr>
                        <a:xfrm>
                          <a:off x="0" y="0"/>
                          <a:ext cx="464820" cy="400685"/>
                        </a:xfrm>
                        <a:prstGeom prst="triangl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941E93" id="Triangle 603" o:spid="_x0000_s1026" type="#_x0000_t5" style="position:absolute;margin-left:622.3pt;margin-top:98.75pt;width:36.6pt;height:31.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" fillcolor="#e6007f" stroked="f" strokeweight="1pt"/>
            </w:pict>
          </mc:Fallback>
        </mc:AlternateContent>
      </w:r>
      <w:r w:rsidR="001718C0" w:rsidRPr="001718C0">
        <w:rPr>
          <w:noProof/>
        </w:rPr>
        <mc:AlternateContent>
          <mc:Choice Requires="wps">
            <w:drawing>
              <wp:anchor distT="0" distB="0" distL="114300" distR="114300" simplePos="0" relativeHeight="251693056" behindDoc="0" locked="0" layoutInCell="1" allowOverlap="1" wp14:anchorId="059712FD" wp14:editId="5EF65CE2">
                <wp:simplePos x="0" y="0"/>
                <wp:positionH relativeFrom="column">
                  <wp:posOffset>8687435</wp:posOffset>
                </wp:positionH>
                <wp:positionV relativeFrom="paragraph">
                  <wp:posOffset>1259840</wp:posOffset>
                </wp:positionV>
                <wp:extent cx="464820" cy="400685"/>
                <wp:effectExtent l="0" t="6033" r="0" b="0"/>
                <wp:wrapNone/>
                <wp:docPr id="604" name="Triangle 604"/>
                <wp:cNvGraphicFramePr/>
                <a:graphic xmlns:a="http://schemas.openxmlformats.org/drawingml/2006/main">
                  <a:graphicData uri="http://schemas.microsoft.com/office/word/2010/wordprocessingShape">
                    <wps:wsp>
                      <wps:cNvSpPr/>
                      <wps:spPr>
                        <a:xfrm rot="5400000">
                          <a:off x="0" y="0"/>
                          <a:ext cx="464820" cy="400685"/>
                        </a:xfrm>
                        <a:prstGeom prst="triangl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C9185C" id="Triangle 604" o:spid="_x0000_s1026" type="#_x0000_t5" style="position:absolute;margin-left:684.05pt;margin-top:99.2pt;width:36.6pt;height:31.55pt;rotation:9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" fillcolor="#e6007f" stroked="f" strokeweight="1pt"/>
            </w:pict>
          </mc:Fallback>
        </mc:AlternateContent>
      </w:r>
      <w:r w:rsidR="001718C0" w:rsidRPr="001718C0">
        <w:rPr>
          <w:noProof/>
        </w:rPr>
        <w:drawing>
          <wp:anchor distT="0" distB="0" distL="114300" distR="114300" simplePos="0" relativeHeight="251694080" behindDoc="0" locked="0" layoutInCell="1" allowOverlap="1" wp14:anchorId="57526E0D" wp14:editId="2C562B49">
            <wp:simplePos x="0" y="0"/>
            <wp:positionH relativeFrom="column">
              <wp:posOffset>8366125</wp:posOffset>
            </wp:positionH>
            <wp:positionV relativeFrom="paragraph">
              <wp:posOffset>1351915</wp:posOffset>
            </wp:positionV>
            <wp:extent cx="254635" cy="254000"/>
            <wp:effectExtent l="12700" t="25400" r="0" b="25400"/>
            <wp:wrapNone/>
            <wp:docPr id="612" name="Picture 6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Shap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rot="18925620">
                      <a:off x="0" y="0"/>
                      <a:ext cx="254635" cy="254000"/>
                    </a:xfrm>
                    <a:prstGeom prst="rect">
                      <a:avLst/>
                    </a:prstGeom>
                  </pic:spPr>
                </pic:pic>
              </a:graphicData>
            </a:graphic>
            <wp14:sizeRelH relativeFrom="margin">
              <wp14:pctWidth>0</wp14:pctWidth>
            </wp14:sizeRelH>
            <wp14:sizeRelV relativeFrom="margin">
              <wp14:pctHeight>0</wp14:pctHeight>
            </wp14:sizeRelV>
          </wp:anchor>
        </w:drawing>
      </w:r>
      <w:r w:rsidR="001718C0" w:rsidRPr="001718C0">
        <w:rPr>
          <w:noProof/>
        </w:rPr>
        <mc:AlternateContent>
          <mc:Choice Requires="wps">
            <w:drawing>
              <wp:anchor distT="0" distB="0" distL="114300" distR="114300" simplePos="0" relativeHeight="251701248" behindDoc="0" locked="0" layoutInCell="1" allowOverlap="1" wp14:anchorId="02C7B77F" wp14:editId="0C4EFBA9">
                <wp:simplePos x="0" y="0"/>
                <wp:positionH relativeFrom="column">
                  <wp:posOffset>6913245</wp:posOffset>
                </wp:positionH>
                <wp:positionV relativeFrom="paragraph">
                  <wp:posOffset>4719955</wp:posOffset>
                </wp:positionV>
                <wp:extent cx="1642110" cy="413385"/>
                <wp:effectExtent l="0" t="0" r="0" b="5715"/>
                <wp:wrapNone/>
                <wp:docPr id="621" name="Rectangle 621"/>
                <wp:cNvGraphicFramePr/>
                <a:graphic xmlns:a="http://schemas.openxmlformats.org/drawingml/2006/main">
                  <a:graphicData uri="http://schemas.microsoft.com/office/word/2010/wordprocessingShape">
                    <wps:wsp>
                      <wps:cNvSpPr/>
                      <wps:spPr>
                        <a:xfrm>
                          <a:off x="0" y="0"/>
                          <a:ext cx="1642110" cy="413385"/>
                        </a:xfrm>
                        <a:prstGeom prst="rect">
                          <a:avLst/>
                        </a:prstGeom>
                        <a:solidFill>
                          <a:srgbClr val="0097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13A18" id="Rectangle 621" o:spid="_x0000_s1026" style="position:absolute;margin-left:544.35pt;margin-top:371.65pt;width:129.3pt;height:32.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" fillcolor="#00973f" stroked="f" strokeweight="1pt"/>
            </w:pict>
          </mc:Fallback>
        </mc:AlternateContent>
      </w:r>
      <w:r w:rsidR="001718C0" w:rsidRPr="001718C0">
        <w:rPr>
          <w:noProof/>
        </w:rPr>
        <mc:AlternateContent>
          <mc:Choice Requires="wps">
            <w:drawing>
              <wp:anchor distT="0" distB="0" distL="114300" distR="114300" simplePos="0" relativeHeight="251704320" behindDoc="0" locked="0" layoutInCell="1" allowOverlap="1" wp14:anchorId="68976484" wp14:editId="65A72050">
                <wp:simplePos x="0" y="0"/>
                <wp:positionH relativeFrom="column">
                  <wp:posOffset>8550910</wp:posOffset>
                </wp:positionH>
                <wp:positionV relativeFrom="paragraph">
                  <wp:posOffset>4720590</wp:posOffset>
                </wp:positionV>
                <wp:extent cx="345440" cy="413385"/>
                <wp:effectExtent l="0" t="0" r="0" b="5715"/>
                <wp:wrapNone/>
                <wp:docPr id="624" name="Right Triangle 624"/>
                <wp:cNvGraphicFramePr/>
                <a:graphic xmlns:a="http://schemas.openxmlformats.org/drawingml/2006/main">
                  <a:graphicData uri="http://schemas.microsoft.com/office/word/2010/wordprocessingShape">
                    <wps:wsp>
                      <wps:cNvSpPr/>
                      <wps:spPr>
                        <a:xfrm flipV="1">
                          <a:off x="0" y="0"/>
                          <a:ext cx="345440" cy="413385"/>
                        </a:xfrm>
                        <a:prstGeom prst="r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9F1D3" id="_x0000_t6" coordsize="21600,21600" o:spt="6" path="m,l,21600r21600,xe">
                <v:stroke joinstyle="miter"/>
                <v:path gradientshapeok="t" o:connecttype="custom" o:connectlocs="0,0;0,10800;0,21600;10800,21600;21600,21600;10800,10800" textboxrect="1800,12600,12600,19800"/>
              </v:shapetype>
              <v:shape id="Right Triangle 624" o:spid="_x0000_s1026" type="#_x0000_t6" style="position:absolute;margin-left:673.3pt;margin-top:371.7pt;width:27.2pt;height:32.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" fillcolor="#ffe000" stroked="f" strokeweight="1pt"/>
            </w:pict>
          </mc:Fallback>
        </mc:AlternateContent>
      </w:r>
      <w:r w:rsidR="001718C0" w:rsidRPr="001718C0">
        <w:rPr>
          <w:noProof/>
        </w:rPr>
        <mc:AlternateContent>
          <mc:Choice Requires="wps">
            <w:drawing>
              <wp:anchor distT="0" distB="0" distL="114300" distR="114300" simplePos="0" relativeHeight="251705344" behindDoc="0" locked="0" layoutInCell="1" allowOverlap="1" wp14:anchorId="519C9061" wp14:editId="578F7B8C">
                <wp:simplePos x="0" y="0"/>
                <wp:positionH relativeFrom="column">
                  <wp:posOffset>6574155</wp:posOffset>
                </wp:positionH>
                <wp:positionV relativeFrom="paragraph">
                  <wp:posOffset>4718050</wp:posOffset>
                </wp:positionV>
                <wp:extent cx="345440" cy="413385"/>
                <wp:effectExtent l="0" t="0" r="0" b="5715"/>
                <wp:wrapNone/>
                <wp:docPr id="625" name="Right Triangle 625"/>
                <wp:cNvGraphicFramePr/>
                <a:graphic xmlns:a="http://schemas.openxmlformats.org/drawingml/2006/main">
                  <a:graphicData uri="http://schemas.microsoft.com/office/word/2010/wordprocessingShape">
                    <wps:wsp>
                      <wps:cNvSpPr/>
                      <wps:spPr>
                        <a:xfrm flipH="1" flipV="1">
                          <a:off x="0" y="0"/>
                          <a:ext cx="345440" cy="413385"/>
                        </a:xfrm>
                        <a:prstGeom prst="r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D6EB" id="Right Triangle 625" o:spid="_x0000_s1026" type="#_x0000_t6" style="position:absolute;margin-left:517.65pt;margin-top:371.5pt;width:27.2pt;height:32.5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" fillcolor="#ffe000" stroked="f" strokeweight="1pt"/>
            </w:pict>
          </mc:Fallback>
        </mc:AlternateContent>
      </w:r>
      <w:r w:rsidR="001718C0" w:rsidRPr="001718C0">
        <w:rPr>
          <w:noProof/>
        </w:rPr>
        <mc:AlternateContent>
          <mc:Choice Requires="wps">
            <w:drawing>
              <wp:anchor distT="0" distB="0" distL="114300" distR="114300" simplePos="0" relativeHeight="251706368" behindDoc="0" locked="0" layoutInCell="1" allowOverlap="1" wp14:anchorId="1D7C28C1" wp14:editId="36838593">
                <wp:simplePos x="0" y="0"/>
                <wp:positionH relativeFrom="column">
                  <wp:posOffset>7031990</wp:posOffset>
                </wp:positionH>
                <wp:positionV relativeFrom="paragraph">
                  <wp:posOffset>4747895</wp:posOffset>
                </wp:positionV>
                <wp:extent cx="345440" cy="346710"/>
                <wp:effectExtent l="0" t="0" r="0" b="0"/>
                <wp:wrapNone/>
                <wp:docPr id="632" name="Oval 632"/>
                <wp:cNvGraphicFramePr/>
                <a:graphic xmlns:a="http://schemas.openxmlformats.org/drawingml/2006/main">
                  <a:graphicData uri="http://schemas.microsoft.com/office/word/2010/wordprocessingShape">
                    <wps:wsp>
                      <wps:cNvSpPr/>
                      <wps:spPr>
                        <a:xfrm>
                          <a:off x="0" y="0"/>
                          <a:ext cx="345440" cy="346710"/>
                        </a:xfrm>
                        <a:prstGeom prst="ellips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45DA6" id="Oval 632" o:spid="_x0000_s1026" style="position:absolute;margin-left:553.7pt;margin-top:373.85pt;width:27.2pt;height:2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" fillcolor="#e6007f" stroked="f" strokeweight="1pt">
                <v:stroke joinstyle="miter"/>
              </v:oval>
            </w:pict>
          </mc:Fallback>
        </mc:AlternateContent>
      </w:r>
      <w:r w:rsidR="001718C0" w:rsidRPr="001718C0">
        <w:rPr>
          <w:noProof/>
        </w:rPr>
        <mc:AlternateContent>
          <mc:Choice Requires="wps">
            <w:drawing>
              <wp:anchor distT="0" distB="0" distL="114300" distR="114300" simplePos="0" relativeHeight="251707392" behindDoc="0" locked="0" layoutInCell="1" allowOverlap="1" wp14:anchorId="4E9AA0A1" wp14:editId="6EA81877">
                <wp:simplePos x="0" y="0"/>
                <wp:positionH relativeFrom="column">
                  <wp:posOffset>7580630</wp:posOffset>
                </wp:positionH>
                <wp:positionV relativeFrom="paragraph">
                  <wp:posOffset>4786630</wp:posOffset>
                </wp:positionV>
                <wp:extent cx="278130" cy="279400"/>
                <wp:effectExtent l="0" t="0" r="1270" b="0"/>
                <wp:wrapNone/>
                <wp:docPr id="633" name="Oval 633"/>
                <wp:cNvGraphicFramePr/>
                <a:graphic xmlns:a="http://schemas.openxmlformats.org/drawingml/2006/main">
                  <a:graphicData uri="http://schemas.microsoft.com/office/word/2010/wordprocessingShape">
                    <wps:wsp>
                      <wps:cNvSpPr/>
                      <wps:spPr>
                        <a:xfrm>
                          <a:off x="0" y="0"/>
                          <a:ext cx="278130" cy="279400"/>
                        </a:xfrm>
                        <a:prstGeom prst="ellipse">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BE380" id="Oval 633" o:spid="_x0000_s1026" style="position:absolute;margin-left:596.9pt;margin-top:376.9pt;width:21.9pt;height: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" fillcolor="#85bd32" stroked="f" strokeweight="1pt">
                <v:stroke joinstyle="miter"/>
              </v:oval>
            </w:pict>
          </mc:Fallback>
        </mc:AlternateContent>
      </w:r>
      <w:r w:rsidR="001718C0" w:rsidRPr="001718C0">
        <w:rPr>
          <w:noProof/>
        </w:rPr>
        <mc:AlternateContent>
          <mc:Choice Requires="wps">
            <w:drawing>
              <wp:anchor distT="0" distB="0" distL="114300" distR="114300" simplePos="0" relativeHeight="251708416" behindDoc="0" locked="0" layoutInCell="1" allowOverlap="1" wp14:anchorId="376D74AF" wp14:editId="41BF72AF">
                <wp:simplePos x="0" y="0"/>
                <wp:positionH relativeFrom="column">
                  <wp:posOffset>8150860</wp:posOffset>
                </wp:positionH>
                <wp:positionV relativeFrom="paragraph">
                  <wp:posOffset>4819015</wp:posOffset>
                </wp:positionV>
                <wp:extent cx="213995" cy="215265"/>
                <wp:effectExtent l="0" t="0" r="1905" b="635"/>
                <wp:wrapNone/>
                <wp:docPr id="634" name="Oval 634"/>
                <wp:cNvGraphicFramePr/>
                <a:graphic xmlns:a="http://schemas.openxmlformats.org/drawingml/2006/main">
                  <a:graphicData uri="http://schemas.microsoft.com/office/word/2010/wordprocessingShape">
                    <wps:wsp>
                      <wps:cNvSpPr/>
                      <wps:spPr>
                        <a:xfrm>
                          <a:off x="0" y="0"/>
                          <a:ext cx="213995" cy="215265"/>
                        </a:xfrm>
                        <a:prstGeom prst="ellipse">
                          <a:avLst/>
                        </a:prstGeom>
                        <a:solidFill>
                          <a:srgbClr val="643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2B570" id="Oval 634" o:spid="_x0000_s1026" style="position:absolute;margin-left:641.8pt;margin-top:379.45pt;width:16.85pt;height:1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" fillcolor="#643c90" stroked="f" strokeweight="1pt">
                <v:stroke joinstyle="miter"/>
              </v:oval>
            </w:pict>
          </mc:Fallback>
        </mc:AlternateContent>
      </w:r>
    </w:p>
    <w:sectPr w:rsidR="001718C0" w:rsidRPr="001718C0" w:rsidSect="00F00D10">
      <w:headerReference w:type="default" r:id="rId43"/>
      <w:footerReference w:type="default" r:id="rId44"/>
      <w:pgSz w:w="16838" w:h="11906" w:orient="landscape" w:code="9"/>
      <w:pgMar w:top="567" w:right="737" w:bottom="567" w:left="1361" w:header="397" w:footer="85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E187A" w14:textId="77777777" w:rsidR="00767308" w:rsidRDefault="00767308" w:rsidP="00EB727B">
      <w:r>
        <w:separator/>
      </w:r>
    </w:p>
  </w:endnote>
  <w:endnote w:type="continuationSeparator" w:id="0">
    <w:p w14:paraId="0E82A80D" w14:textId="77777777" w:rsidR="00767308" w:rsidRDefault="00767308"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7AFFBCA-427E-D241-8907-B149078C5241}"/>
  </w:font>
  <w:font w:name="Times New Roman">
    <w:panose1 w:val="02020603050405020304"/>
    <w:charset w:val="00"/>
    <w:family w:val="roman"/>
    <w:pitch w:val="variable"/>
    <w:sig w:usb0="E0002EFF" w:usb1="C000785B" w:usb2="00000009" w:usb3="00000000" w:csb0="000001FF" w:csb1="00000000"/>
    <w:embedRegular r:id="rId2" w:fontKey="{2A9CA7C9-4C8B-5946-A17A-454154877994}"/>
    <w:embedBold r:id="rId3" w:fontKey="{EB01CDE4-95A1-484A-BFF4-2C574203AF0F}"/>
  </w:font>
  <w:font w:name="Courier New">
    <w:panose1 w:val="02070309020205020404"/>
    <w:charset w:val="00"/>
    <w:family w:val="modern"/>
    <w:pitch w:val="fixed"/>
    <w:sig w:usb0="E0002EFF" w:usb1="C0007843" w:usb2="00000009" w:usb3="00000000" w:csb0="000001FF" w:csb1="00000000"/>
    <w:embedRegular r:id="rId4" w:fontKey="{3F85CAAE-F2A0-A04E-9D8E-3408EC7E46A6}"/>
  </w:font>
  <w:font w:name="Wingdings">
    <w:panose1 w:val="05000000000000000000"/>
    <w:charset w:val="4D"/>
    <w:family w:val="decorative"/>
    <w:pitch w:val="variable"/>
    <w:sig w:usb0="00000003" w:usb1="00000000" w:usb2="00000000" w:usb3="00000000" w:csb0="80000001" w:csb1="00000000"/>
    <w:embedRegular r:id="rId5" w:fontKey="{978BA85D-4E9B-AC4B-82DE-43126BE766CC}"/>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7" w:fontKey="{56AA5DC4-16C5-2041-A3D1-3457D7A984AD}"/>
  </w:font>
  <w:font w:name="Calibri">
    <w:panose1 w:val="020F0502020204030204"/>
    <w:charset w:val="00"/>
    <w:family w:val="swiss"/>
    <w:pitch w:val="variable"/>
    <w:sig w:usb0="E4002EFF" w:usb1="C000247B" w:usb2="00000009" w:usb3="00000000" w:csb0="000001FF" w:csb1="00000000"/>
    <w:embedRegular r:id="rId8" w:fontKey="{5F1D8780-C907-4744-9CF2-670AB4D55E26}"/>
    <w:embedBold r:id="rId9" w:fontKey="{696B7A25-726D-CD43-8DEF-21B94BFE76F7}"/>
  </w:font>
  <w:font w:name="Roboto">
    <w:panose1 w:val="02000000000000000000"/>
    <w:charset w:val="00"/>
    <w:family w:val="auto"/>
    <w:pitch w:val="variable"/>
    <w:sig w:usb0="E00002FF" w:usb1="5000205B" w:usb2="00000020" w:usb3="00000000" w:csb0="0000019F" w:csb1="00000000"/>
    <w:embedRegular r:id="rId10" w:fontKey="{26D6F69E-E819-2C4C-A977-F797F61929F2}"/>
    <w:embedBold r:id="rId11" w:fontKey="{CD6F45F0-E8CD-E047-AF97-F5802AF8DF0D}"/>
  </w:font>
  <w:font w:name="Tuffy-TTF">
    <w:altName w:val="Calibri"/>
    <w:panose1 w:val="020B0604020202020204"/>
    <w:charset w:val="00"/>
    <w:family w:val="swiss"/>
    <w:pitch w:val="variable"/>
    <w:sig w:usb0="80000003" w:usb1="00000002" w:usb2="00000000" w:usb3="00000000" w:csb0="00000001" w:csb1="00000000"/>
    <w:embedBold r:id="rId12" w:fontKey="{6FD74680-B8E8-8849-93AD-BF55E9837202}"/>
  </w:font>
  <w:font w:name="Sassoon Infant Rg">
    <w:altName w:val="Calibri"/>
    <w:panose1 w:val="020B0604020202020204"/>
    <w:charset w:val="00"/>
    <w:family w:val="modern"/>
    <w:notTrueType/>
    <w:pitch w:val="variable"/>
    <w:sig w:usb0="800000AF" w:usb1="4000004A" w:usb2="00000010" w:usb3="00000000" w:csb0="00000001" w:csb1="00000000"/>
  </w:font>
  <w:font w:name="SF Cartoonist Hand">
    <w:panose1 w:val="020B0604020202020204"/>
    <w:charset w:val="00"/>
    <w:family w:val="auto"/>
    <w:pitch w:val="variable"/>
    <w:sig w:usb0="80000027" w:usb1="00000000" w:usb2="00000000" w:usb3="00000000" w:csb0="00000011" w:csb1="00000000"/>
    <w:embedRegular r:id="rId13" w:fontKey="{4D28847E-D55A-714C-8D66-E11AF783BACB}"/>
  </w:font>
  <w:font w:name="Tuffy">
    <w:panose1 w:val="020B0604020202020204"/>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4" w:fontKey="{8978071A-CB37-D743-8A6F-59F548B746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DF0D" w14:textId="6F5539AD" w:rsidR="003F1BED" w:rsidRDefault="003F1BED">
    <w:pPr>
      <w:pStyle w:val="Footer"/>
    </w:pPr>
    <w:r>
      <w:rPr>
        <w:noProof/>
      </w:rPr>
      <mc:AlternateContent>
        <mc:Choice Requires="wps">
          <w:drawing>
            <wp:anchor distT="0" distB="0" distL="114300" distR="114300" simplePos="0" relativeHeight="251659264" behindDoc="0" locked="0" layoutInCell="1" allowOverlap="1" wp14:anchorId="33929144" wp14:editId="3AEF7B7B">
              <wp:simplePos x="0" y="0"/>
              <wp:positionH relativeFrom="column">
                <wp:posOffset>8266702</wp:posOffset>
              </wp:positionH>
              <wp:positionV relativeFrom="paragraph">
                <wp:posOffset>-102598</wp:posOffset>
              </wp:positionV>
              <wp:extent cx="860154" cy="682444"/>
              <wp:effectExtent l="0" t="0" r="0" b="0"/>
              <wp:wrapNone/>
              <wp:docPr id="636" name="Rectangle 636">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860154" cy="682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71A01" id="Rectangle 636" o:spid="_x0000_s1026" href="https://www.twinkl.co.uk/resources/2020-scheme-of-learning-eyfs-reception-white-rose-maths-hub-supporting-resources-key-stage-1-year-1-year-2/summer-2020-scheme-of-learning-eyfs-reception-white-rose-maths-supporting-resources-key-stage-1-year-1-year-2/to-20-and-beyond-summer-2020-scheme-of-learning-eyfs-reception-white-rose-maths-supporting-resources-key-stage-1" style="position:absolute;margin-left:650.9pt;margin-top:-8.1pt;width:67.75pt;height:5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" o:button="t" filled="f" stroked="f" strokeweight="1pt">
              <v:fill o:detectmouseclic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4F8F" w14:textId="77777777" w:rsidR="00767308" w:rsidRDefault="00767308" w:rsidP="00EB727B">
      <w:r>
        <w:separator/>
      </w:r>
    </w:p>
  </w:footnote>
  <w:footnote w:type="continuationSeparator" w:id="0">
    <w:p w14:paraId="469DD039" w14:textId="77777777" w:rsidR="00767308" w:rsidRDefault="00767308"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A6BA" w14:textId="28A58BE7" w:rsidR="00101DEF" w:rsidRDefault="001718C0">
    <w:pPr>
      <w:pStyle w:val="Header"/>
    </w:pPr>
    <w:r>
      <w:rPr>
        <w:noProof/>
      </w:rPr>
      <w:drawing>
        <wp:anchor distT="0" distB="0" distL="114300" distR="114300" simplePos="0" relativeHeight="251658240" behindDoc="0" locked="0" layoutInCell="1" allowOverlap="1" wp14:anchorId="44FA16CA" wp14:editId="40B29A71">
          <wp:simplePos x="0" y="0"/>
          <wp:positionH relativeFrom="column">
            <wp:posOffset>-843453</wp:posOffset>
          </wp:positionH>
          <wp:positionV relativeFrom="paragraph">
            <wp:posOffset>-252096</wp:posOffset>
          </wp:positionV>
          <wp:extent cx="10681854" cy="7557013"/>
          <wp:effectExtent l="0" t="0" r="0" b="0"/>
          <wp:wrapNone/>
          <wp:docPr id="635" name="Picture 6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635"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9907" cy="75627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84A21D4"/>
    <w:lvl w:ilvl="0" w:tplc="4C8AD2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9419F7"/>
    <w:multiLevelType w:val="multilevel"/>
    <w:tmpl w:val="961E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E63E7D"/>
    <w:multiLevelType w:val="multilevel"/>
    <w:tmpl w:val="F4C6E32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A4697F"/>
    <w:multiLevelType w:val="hybridMultilevel"/>
    <w:tmpl w:val="F7005CDA"/>
    <w:lvl w:ilvl="0" w:tplc="EA5A0756">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A83F13"/>
    <w:multiLevelType w:val="multilevel"/>
    <w:tmpl w:val="0762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10"/>
    <w:rsid w:val="00011EFB"/>
    <w:rsid w:val="000247F6"/>
    <w:rsid w:val="000304BC"/>
    <w:rsid w:val="00030C89"/>
    <w:rsid w:val="00053DC2"/>
    <w:rsid w:val="00067D68"/>
    <w:rsid w:val="00071063"/>
    <w:rsid w:val="00075C25"/>
    <w:rsid w:val="00076A74"/>
    <w:rsid w:val="00077D86"/>
    <w:rsid w:val="000B4EF1"/>
    <w:rsid w:val="000C3106"/>
    <w:rsid w:val="000C442B"/>
    <w:rsid w:val="000C54F4"/>
    <w:rsid w:val="000E01DE"/>
    <w:rsid w:val="000E1373"/>
    <w:rsid w:val="000E23E3"/>
    <w:rsid w:val="00101DEF"/>
    <w:rsid w:val="00104F75"/>
    <w:rsid w:val="00125E1F"/>
    <w:rsid w:val="001312DF"/>
    <w:rsid w:val="0015354E"/>
    <w:rsid w:val="00154359"/>
    <w:rsid w:val="001718C0"/>
    <w:rsid w:val="00181502"/>
    <w:rsid w:val="00192133"/>
    <w:rsid w:val="001B10D5"/>
    <w:rsid w:val="001C458F"/>
    <w:rsid w:val="001D4DF3"/>
    <w:rsid w:val="001D597B"/>
    <w:rsid w:val="001D6A87"/>
    <w:rsid w:val="001E14CE"/>
    <w:rsid w:val="001E26EC"/>
    <w:rsid w:val="00231BEA"/>
    <w:rsid w:val="00242C60"/>
    <w:rsid w:val="00253F1F"/>
    <w:rsid w:val="0025556A"/>
    <w:rsid w:val="002707CA"/>
    <w:rsid w:val="00285D21"/>
    <w:rsid w:val="002D31CD"/>
    <w:rsid w:val="002E3CF9"/>
    <w:rsid w:val="002E74CC"/>
    <w:rsid w:val="002F02C1"/>
    <w:rsid w:val="002F6517"/>
    <w:rsid w:val="002F67CA"/>
    <w:rsid w:val="003039E3"/>
    <w:rsid w:val="003061FE"/>
    <w:rsid w:val="00307A3B"/>
    <w:rsid w:val="003163C1"/>
    <w:rsid w:val="00371315"/>
    <w:rsid w:val="00376BF0"/>
    <w:rsid w:val="00387CC8"/>
    <w:rsid w:val="003C4DE1"/>
    <w:rsid w:val="003D02E3"/>
    <w:rsid w:val="003E6B9B"/>
    <w:rsid w:val="003F1BED"/>
    <w:rsid w:val="00405B2D"/>
    <w:rsid w:val="00420056"/>
    <w:rsid w:val="00421259"/>
    <w:rsid w:val="00430988"/>
    <w:rsid w:val="0044112C"/>
    <w:rsid w:val="004604ED"/>
    <w:rsid w:val="00461653"/>
    <w:rsid w:val="004B4AD4"/>
    <w:rsid w:val="004D6899"/>
    <w:rsid w:val="004E48F0"/>
    <w:rsid w:val="005747E8"/>
    <w:rsid w:val="005D3C40"/>
    <w:rsid w:val="005E4870"/>
    <w:rsid w:val="005E4994"/>
    <w:rsid w:val="0062175E"/>
    <w:rsid w:val="006A000E"/>
    <w:rsid w:val="006C52B1"/>
    <w:rsid w:val="006D100A"/>
    <w:rsid w:val="006E105E"/>
    <w:rsid w:val="006E28CA"/>
    <w:rsid w:val="006E2D6D"/>
    <w:rsid w:val="006F5FC9"/>
    <w:rsid w:val="0070206A"/>
    <w:rsid w:val="0072502D"/>
    <w:rsid w:val="00756149"/>
    <w:rsid w:val="00767308"/>
    <w:rsid w:val="00767630"/>
    <w:rsid w:val="00771E10"/>
    <w:rsid w:val="007A4C2C"/>
    <w:rsid w:val="007B6890"/>
    <w:rsid w:val="007B7D0B"/>
    <w:rsid w:val="007C382A"/>
    <w:rsid w:val="007E09CF"/>
    <w:rsid w:val="00807311"/>
    <w:rsid w:val="0084133C"/>
    <w:rsid w:val="00854AE5"/>
    <w:rsid w:val="008606F0"/>
    <w:rsid w:val="008663F1"/>
    <w:rsid w:val="008678C8"/>
    <w:rsid w:val="00873C54"/>
    <w:rsid w:val="008778DC"/>
    <w:rsid w:val="008B24A0"/>
    <w:rsid w:val="008B31CA"/>
    <w:rsid w:val="008D1F80"/>
    <w:rsid w:val="0090266D"/>
    <w:rsid w:val="00920F12"/>
    <w:rsid w:val="00922E59"/>
    <w:rsid w:val="00926A5A"/>
    <w:rsid w:val="00933191"/>
    <w:rsid w:val="0093641B"/>
    <w:rsid w:val="00937A90"/>
    <w:rsid w:val="00940AEB"/>
    <w:rsid w:val="00971FFC"/>
    <w:rsid w:val="0098060E"/>
    <w:rsid w:val="009A6801"/>
    <w:rsid w:val="009A7B12"/>
    <w:rsid w:val="009B4E61"/>
    <w:rsid w:val="009C765D"/>
    <w:rsid w:val="009D0978"/>
    <w:rsid w:val="009F3C31"/>
    <w:rsid w:val="009F49C7"/>
    <w:rsid w:val="00A1324C"/>
    <w:rsid w:val="00A271A2"/>
    <w:rsid w:val="00A44703"/>
    <w:rsid w:val="00A50D67"/>
    <w:rsid w:val="00A6325B"/>
    <w:rsid w:val="00A65C1B"/>
    <w:rsid w:val="00A84D6B"/>
    <w:rsid w:val="00AA63C7"/>
    <w:rsid w:val="00AD39BE"/>
    <w:rsid w:val="00AE3F33"/>
    <w:rsid w:val="00AE5C0E"/>
    <w:rsid w:val="00B10530"/>
    <w:rsid w:val="00B2259E"/>
    <w:rsid w:val="00B6392F"/>
    <w:rsid w:val="00B775B7"/>
    <w:rsid w:val="00B8495D"/>
    <w:rsid w:val="00BB08A6"/>
    <w:rsid w:val="00BB2030"/>
    <w:rsid w:val="00BC1B00"/>
    <w:rsid w:val="00BC3F98"/>
    <w:rsid w:val="00BD3368"/>
    <w:rsid w:val="00BD6940"/>
    <w:rsid w:val="00BE744A"/>
    <w:rsid w:val="00C0700C"/>
    <w:rsid w:val="00C24FB7"/>
    <w:rsid w:val="00C34DE3"/>
    <w:rsid w:val="00C4727F"/>
    <w:rsid w:val="00C55407"/>
    <w:rsid w:val="00D0774D"/>
    <w:rsid w:val="00D1323E"/>
    <w:rsid w:val="00D47625"/>
    <w:rsid w:val="00D60089"/>
    <w:rsid w:val="00DA4F3B"/>
    <w:rsid w:val="00DD5A1D"/>
    <w:rsid w:val="00DD6177"/>
    <w:rsid w:val="00DF1804"/>
    <w:rsid w:val="00E117C4"/>
    <w:rsid w:val="00E35775"/>
    <w:rsid w:val="00E4324D"/>
    <w:rsid w:val="00E458E0"/>
    <w:rsid w:val="00E5696C"/>
    <w:rsid w:val="00E656DD"/>
    <w:rsid w:val="00E84E6C"/>
    <w:rsid w:val="00EB727B"/>
    <w:rsid w:val="00EC362A"/>
    <w:rsid w:val="00ED1CDA"/>
    <w:rsid w:val="00ED3590"/>
    <w:rsid w:val="00EE39DD"/>
    <w:rsid w:val="00EF44C9"/>
    <w:rsid w:val="00F00D10"/>
    <w:rsid w:val="00F00DE6"/>
    <w:rsid w:val="00F04CF4"/>
    <w:rsid w:val="00F05E0D"/>
    <w:rsid w:val="00F07828"/>
    <w:rsid w:val="00F07E99"/>
    <w:rsid w:val="00F467C2"/>
    <w:rsid w:val="00F534DB"/>
    <w:rsid w:val="00F8504C"/>
    <w:rsid w:val="00FA064A"/>
    <w:rsid w:val="00FC13B8"/>
    <w:rsid w:val="00FD2258"/>
    <w:rsid w:val="00FD5F62"/>
    <w:rsid w:val="00FE43A5"/>
    <w:rsid w:val="00FF0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994F5"/>
  <w15:chartTrackingRefBased/>
  <w15:docId w15:val="{A8C3C264-C655-41CB-97DF-8A518CF5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6D"/>
    <w:pPr>
      <w:spacing w:after="20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F00D10"/>
    <w:pPr>
      <w:spacing w:after="120" w:line="240" w:lineRule="auto"/>
      <w:outlineLvl w:val="0"/>
    </w:pPr>
    <w:rPr>
      <w:b/>
      <w:sz w:val="30"/>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0D10"/>
    <w:rPr>
      <w:rFonts w:ascii="Roboto" w:hAnsi="Roboto"/>
      <w:b/>
      <w:color w:val="1C1C1C"/>
      <w:sz w:val="30"/>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Normal"/>
    <w:uiPriority w:val="99"/>
    <w:qFormat/>
    <w:rsid w:val="00F00D10"/>
    <w:pPr>
      <w:numPr>
        <w:numId w:val="3"/>
      </w:numPr>
      <w:spacing w:after="80"/>
      <w:ind w:left="312" w:hanging="312"/>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6E2D6D"/>
    <w:pPr>
      <w:numPr>
        <w:numId w:val="1"/>
      </w:numPr>
      <w:ind w:left="714" w:hanging="357"/>
      <w:contextualSpacing/>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paragraph" w:customStyle="1" w:styleId="Heading3AdultInformation">
    <w:name w:val="Heading 3 (Adult Information)"/>
    <w:basedOn w:val="Normal"/>
    <w:uiPriority w:val="99"/>
    <w:rsid w:val="00F00D10"/>
    <w:pPr>
      <w:suppressAutoHyphens/>
      <w:autoSpaceDE w:val="0"/>
      <w:autoSpaceDN w:val="0"/>
      <w:adjustRightInd w:val="0"/>
      <w:spacing w:before="57" w:after="0" w:line="300" w:lineRule="atLeast"/>
      <w:jc w:val="both"/>
      <w:textAlignment w:val="center"/>
    </w:pPr>
    <w:rPr>
      <w:rFonts w:ascii="Tuffy" w:hAnsi="Tuffy" w:cs="Tuffy"/>
      <w:b/>
      <w:bCs/>
      <w:color w:val="131312"/>
      <w:sz w:val="28"/>
      <w:szCs w:val="28"/>
    </w:rPr>
  </w:style>
  <w:style w:type="paragraph" w:customStyle="1" w:styleId="Heading4AdultInformation">
    <w:name w:val="Heading 4 (Adult Information)"/>
    <w:basedOn w:val="Normal"/>
    <w:uiPriority w:val="99"/>
    <w:rsid w:val="00F00D10"/>
    <w:pPr>
      <w:suppressAutoHyphens/>
      <w:autoSpaceDE w:val="0"/>
      <w:autoSpaceDN w:val="0"/>
      <w:adjustRightInd w:val="0"/>
      <w:spacing w:before="57" w:after="28" w:line="300" w:lineRule="atLeast"/>
      <w:jc w:val="both"/>
      <w:textAlignment w:val="center"/>
    </w:pPr>
    <w:rPr>
      <w:rFonts w:ascii="Tuffy" w:hAnsi="Tuffy" w:cs="Tuffy"/>
      <w:b/>
      <w:bCs/>
      <w:color w:val="131312"/>
      <w:sz w:val="24"/>
      <w:szCs w:val="24"/>
    </w:rPr>
  </w:style>
  <w:style w:type="paragraph" w:customStyle="1" w:styleId="AdultBodyCopyAdultInformation">
    <w:name w:val="Adult Body Copy (Adult Information)"/>
    <w:basedOn w:val="Normal"/>
    <w:uiPriority w:val="99"/>
    <w:rsid w:val="00F00D10"/>
    <w:pPr>
      <w:suppressAutoHyphens/>
      <w:autoSpaceDE w:val="0"/>
      <w:autoSpaceDN w:val="0"/>
      <w:adjustRightInd w:val="0"/>
      <w:spacing w:after="170" w:line="300" w:lineRule="atLeast"/>
      <w:jc w:val="both"/>
      <w:textAlignment w:val="center"/>
    </w:pPr>
    <w:rPr>
      <w:rFonts w:ascii="Tuffy" w:hAnsi="Tuffy" w:cs="Tuffy"/>
      <w:color w:val="131312"/>
      <w:sz w:val="24"/>
      <w:szCs w:val="24"/>
    </w:rPr>
  </w:style>
  <w:style w:type="paragraph" w:styleId="NormalWeb">
    <w:name w:val="Normal (Web)"/>
    <w:basedOn w:val="Normal"/>
    <w:uiPriority w:val="99"/>
    <w:semiHidden/>
    <w:unhideWhenUsed/>
    <w:rsid w:val="00181502"/>
    <w:pPr>
      <w:spacing w:before="100" w:beforeAutospacing="1" w:after="100" w:afterAutospacing="1" w:line="240" w:lineRule="auto"/>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30406">
      <w:bodyDiv w:val="1"/>
      <w:marLeft w:val="0"/>
      <w:marRight w:val="0"/>
      <w:marTop w:val="0"/>
      <w:marBottom w:val="0"/>
      <w:divBdr>
        <w:top w:val="none" w:sz="0" w:space="0" w:color="auto"/>
        <w:left w:val="none" w:sz="0" w:space="0" w:color="auto"/>
        <w:bottom w:val="none" w:sz="0" w:space="0" w:color="auto"/>
        <w:right w:val="none" w:sz="0" w:space="0" w:color="auto"/>
      </w:divBdr>
    </w:div>
    <w:div w:id="199174286">
      <w:bodyDiv w:val="1"/>
      <w:marLeft w:val="0"/>
      <w:marRight w:val="0"/>
      <w:marTop w:val="0"/>
      <w:marBottom w:val="0"/>
      <w:divBdr>
        <w:top w:val="none" w:sz="0" w:space="0" w:color="auto"/>
        <w:left w:val="none" w:sz="0" w:space="0" w:color="auto"/>
        <w:bottom w:val="none" w:sz="0" w:space="0" w:color="auto"/>
        <w:right w:val="none" w:sz="0" w:space="0" w:color="auto"/>
      </w:divBdr>
    </w:div>
    <w:div w:id="315575669">
      <w:bodyDiv w:val="1"/>
      <w:marLeft w:val="0"/>
      <w:marRight w:val="0"/>
      <w:marTop w:val="0"/>
      <w:marBottom w:val="0"/>
      <w:divBdr>
        <w:top w:val="none" w:sz="0" w:space="0" w:color="auto"/>
        <w:left w:val="none" w:sz="0" w:space="0" w:color="auto"/>
        <w:bottom w:val="none" w:sz="0" w:space="0" w:color="auto"/>
        <w:right w:val="none" w:sz="0" w:space="0" w:color="auto"/>
      </w:divBdr>
    </w:div>
    <w:div w:id="390616339">
      <w:bodyDiv w:val="1"/>
      <w:marLeft w:val="0"/>
      <w:marRight w:val="0"/>
      <w:marTop w:val="0"/>
      <w:marBottom w:val="0"/>
      <w:divBdr>
        <w:top w:val="none" w:sz="0" w:space="0" w:color="auto"/>
        <w:left w:val="none" w:sz="0" w:space="0" w:color="auto"/>
        <w:bottom w:val="none" w:sz="0" w:space="0" w:color="auto"/>
        <w:right w:val="none" w:sz="0" w:space="0" w:color="auto"/>
      </w:divBdr>
    </w:div>
    <w:div w:id="618489455">
      <w:bodyDiv w:val="1"/>
      <w:marLeft w:val="0"/>
      <w:marRight w:val="0"/>
      <w:marTop w:val="0"/>
      <w:marBottom w:val="0"/>
      <w:divBdr>
        <w:top w:val="none" w:sz="0" w:space="0" w:color="auto"/>
        <w:left w:val="none" w:sz="0" w:space="0" w:color="auto"/>
        <w:bottom w:val="none" w:sz="0" w:space="0" w:color="auto"/>
        <w:right w:val="none" w:sz="0" w:space="0" w:color="auto"/>
      </w:divBdr>
    </w:div>
    <w:div w:id="635649671">
      <w:bodyDiv w:val="1"/>
      <w:marLeft w:val="0"/>
      <w:marRight w:val="0"/>
      <w:marTop w:val="0"/>
      <w:marBottom w:val="0"/>
      <w:divBdr>
        <w:top w:val="none" w:sz="0" w:space="0" w:color="auto"/>
        <w:left w:val="none" w:sz="0" w:space="0" w:color="auto"/>
        <w:bottom w:val="none" w:sz="0" w:space="0" w:color="auto"/>
        <w:right w:val="none" w:sz="0" w:space="0" w:color="auto"/>
      </w:divBdr>
    </w:div>
    <w:div w:id="678117021">
      <w:bodyDiv w:val="1"/>
      <w:marLeft w:val="0"/>
      <w:marRight w:val="0"/>
      <w:marTop w:val="0"/>
      <w:marBottom w:val="0"/>
      <w:divBdr>
        <w:top w:val="none" w:sz="0" w:space="0" w:color="auto"/>
        <w:left w:val="none" w:sz="0" w:space="0" w:color="auto"/>
        <w:bottom w:val="none" w:sz="0" w:space="0" w:color="auto"/>
        <w:right w:val="none" w:sz="0" w:space="0" w:color="auto"/>
      </w:divBdr>
    </w:div>
    <w:div w:id="1041518067">
      <w:bodyDiv w:val="1"/>
      <w:marLeft w:val="0"/>
      <w:marRight w:val="0"/>
      <w:marTop w:val="0"/>
      <w:marBottom w:val="0"/>
      <w:divBdr>
        <w:top w:val="none" w:sz="0" w:space="0" w:color="auto"/>
        <w:left w:val="none" w:sz="0" w:space="0" w:color="auto"/>
        <w:bottom w:val="none" w:sz="0" w:space="0" w:color="auto"/>
        <w:right w:val="none" w:sz="0" w:space="0" w:color="auto"/>
      </w:divBdr>
    </w:div>
    <w:div w:id="1048996695">
      <w:bodyDiv w:val="1"/>
      <w:marLeft w:val="0"/>
      <w:marRight w:val="0"/>
      <w:marTop w:val="0"/>
      <w:marBottom w:val="0"/>
      <w:divBdr>
        <w:top w:val="none" w:sz="0" w:space="0" w:color="auto"/>
        <w:left w:val="none" w:sz="0" w:space="0" w:color="auto"/>
        <w:bottom w:val="none" w:sz="0" w:space="0" w:color="auto"/>
        <w:right w:val="none" w:sz="0" w:space="0" w:color="auto"/>
      </w:divBdr>
    </w:div>
    <w:div w:id="1169175733">
      <w:bodyDiv w:val="1"/>
      <w:marLeft w:val="0"/>
      <w:marRight w:val="0"/>
      <w:marTop w:val="0"/>
      <w:marBottom w:val="0"/>
      <w:divBdr>
        <w:top w:val="none" w:sz="0" w:space="0" w:color="auto"/>
        <w:left w:val="none" w:sz="0" w:space="0" w:color="auto"/>
        <w:bottom w:val="none" w:sz="0" w:space="0" w:color="auto"/>
        <w:right w:val="none" w:sz="0" w:space="0" w:color="auto"/>
      </w:divBdr>
    </w:div>
    <w:div w:id="1386224283">
      <w:bodyDiv w:val="1"/>
      <w:marLeft w:val="0"/>
      <w:marRight w:val="0"/>
      <w:marTop w:val="0"/>
      <w:marBottom w:val="0"/>
      <w:divBdr>
        <w:top w:val="none" w:sz="0" w:space="0" w:color="auto"/>
        <w:left w:val="none" w:sz="0" w:space="0" w:color="auto"/>
        <w:bottom w:val="none" w:sz="0" w:space="0" w:color="auto"/>
        <w:right w:val="none" w:sz="0" w:space="0" w:color="auto"/>
      </w:divBdr>
    </w:div>
    <w:div w:id="1436516073">
      <w:bodyDiv w:val="1"/>
      <w:marLeft w:val="0"/>
      <w:marRight w:val="0"/>
      <w:marTop w:val="0"/>
      <w:marBottom w:val="0"/>
      <w:divBdr>
        <w:top w:val="none" w:sz="0" w:space="0" w:color="auto"/>
        <w:left w:val="none" w:sz="0" w:space="0" w:color="auto"/>
        <w:bottom w:val="none" w:sz="0" w:space="0" w:color="auto"/>
        <w:right w:val="none" w:sz="0" w:space="0" w:color="auto"/>
      </w:divBdr>
    </w:div>
    <w:div w:id="1506087932">
      <w:bodyDiv w:val="1"/>
      <w:marLeft w:val="0"/>
      <w:marRight w:val="0"/>
      <w:marTop w:val="0"/>
      <w:marBottom w:val="0"/>
      <w:divBdr>
        <w:top w:val="none" w:sz="0" w:space="0" w:color="auto"/>
        <w:left w:val="none" w:sz="0" w:space="0" w:color="auto"/>
        <w:bottom w:val="none" w:sz="0" w:space="0" w:color="auto"/>
        <w:right w:val="none" w:sz="0" w:space="0" w:color="auto"/>
      </w:divBdr>
    </w:div>
    <w:div w:id="1584492354">
      <w:bodyDiv w:val="1"/>
      <w:marLeft w:val="0"/>
      <w:marRight w:val="0"/>
      <w:marTop w:val="0"/>
      <w:marBottom w:val="0"/>
      <w:divBdr>
        <w:top w:val="none" w:sz="0" w:space="0" w:color="auto"/>
        <w:left w:val="none" w:sz="0" w:space="0" w:color="auto"/>
        <w:bottom w:val="none" w:sz="0" w:space="0" w:color="auto"/>
        <w:right w:val="none" w:sz="0" w:space="0" w:color="auto"/>
      </w:divBdr>
    </w:div>
    <w:div w:id="1997805302">
      <w:bodyDiv w:val="1"/>
      <w:marLeft w:val="0"/>
      <w:marRight w:val="0"/>
      <w:marTop w:val="0"/>
      <w:marBottom w:val="0"/>
      <w:divBdr>
        <w:top w:val="none" w:sz="0" w:space="0" w:color="auto"/>
        <w:left w:val="none" w:sz="0" w:space="0" w:color="auto"/>
        <w:bottom w:val="none" w:sz="0" w:space="0" w:color="auto"/>
        <w:right w:val="none" w:sz="0" w:space="0" w:color="auto"/>
      </w:divBdr>
    </w:div>
    <w:div w:id="2003464582">
      <w:bodyDiv w:val="1"/>
      <w:marLeft w:val="0"/>
      <w:marRight w:val="0"/>
      <w:marTop w:val="0"/>
      <w:marBottom w:val="0"/>
      <w:divBdr>
        <w:top w:val="none" w:sz="0" w:space="0" w:color="auto"/>
        <w:left w:val="none" w:sz="0" w:space="0" w:color="auto"/>
        <w:bottom w:val="none" w:sz="0" w:space="0" w:color="auto"/>
        <w:right w:val="none" w:sz="0" w:space="0" w:color="auto"/>
      </w:divBdr>
    </w:div>
    <w:div w:id="2027902288">
      <w:bodyDiv w:val="1"/>
      <w:marLeft w:val="0"/>
      <w:marRight w:val="0"/>
      <w:marTop w:val="0"/>
      <w:marBottom w:val="0"/>
      <w:divBdr>
        <w:top w:val="none" w:sz="0" w:space="0" w:color="auto"/>
        <w:left w:val="none" w:sz="0" w:space="0" w:color="auto"/>
        <w:bottom w:val="none" w:sz="0" w:space="0" w:color="auto"/>
        <w:right w:val="none" w:sz="0" w:space="0" w:color="auto"/>
      </w:divBdr>
    </w:div>
    <w:div w:id="210687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twinkl.co.uk/resources/2020-scheme-of-learning-eyfs-reception-white-rose-maths-hub-supporting-resources-key-stage-1-year-1-year-2/summer-2020-scheme-of-learning-eyfs-reception-white-rose-maths-supporting-resources-key-stage-1-year-1-year-2/to-20-and-beyond-summer-2020-scheme-of-learning-eyfs-reception-white-rose-maths-supporting-resources-key-st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ofmration%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66576-330B-4E87-A88A-E9EDB257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G:\Shared drives\Resources - Resource Creation Tools\#Action Templates\General\Adult Information (A4)\#Word\Adult Inofmration Template Portrait.dotx</Template>
  <TotalTime>7</TotalTime>
  <Pages>1</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Twinkl Twinkl</cp:lastModifiedBy>
  <cp:revision>6</cp:revision>
  <dcterms:created xsi:type="dcterms:W3CDTF">2022-02-16T09:22:00Z</dcterms:created>
  <dcterms:modified xsi:type="dcterms:W3CDTF">2022-02-16T14:12:00Z</dcterms:modified>
</cp:coreProperties>
</file>