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26EAC" w14:textId="471A0523" w:rsidR="00E401BD" w:rsidRDefault="00416EE9" w:rsidP="009E4127">
      <w:pPr>
        <w:sectPr w:rsidR="00E401BD" w:rsidSect="00A61E8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209152" behindDoc="0" locked="0" layoutInCell="1" allowOverlap="1" wp14:anchorId="1ADA85E5" wp14:editId="72B5A4DE">
            <wp:simplePos x="0" y="0"/>
            <wp:positionH relativeFrom="column">
              <wp:posOffset>7260549</wp:posOffset>
            </wp:positionH>
            <wp:positionV relativeFrom="paragraph">
              <wp:posOffset>541137</wp:posOffset>
            </wp:positionV>
            <wp:extent cx="600710" cy="53721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03C94ED4" wp14:editId="3945BBBB">
                <wp:simplePos x="0" y="0"/>
                <wp:positionH relativeFrom="column">
                  <wp:posOffset>5013339</wp:posOffset>
                </wp:positionH>
                <wp:positionV relativeFrom="paragraph">
                  <wp:posOffset>1955065</wp:posOffset>
                </wp:positionV>
                <wp:extent cx="1349375" cy="269240"/>
                <wp:effectExtent l="0" t="0" r="9525" b="1016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375" cy="269240"/>
                          <a:chOff x="0" y="0"/>
                          <a:chExt cx="1235075" cy="246380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0" y="0"/>
                            <a:ext cx="1235075" cy="246380"/>
                            <a:chOff x="0" y="0"/>
                            <a:chExt cx="1919732" cy="384048"/>
                          </a:xfrm>
                        </wpg:grpSpPr>
                        <wps:wsp>
                          <wps:cNvPr id="85" name="Rectangle 85"/>
                          <wps:cNvSpPr/>
                          <wps:spPr>
                            <a:xfrm>
                              <a:off x="0" y="0"/>
                              <a:ext cx="384048" cy="38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Rectangle 86"/>
                          <wps:cNvSpPr/>
                          <wps:spPr>
                            <a:xfrm>
                              <a:off x="384048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ectangle 87"/>
                          <wps:cNvSpPr/>
                          <wps:spPr>
                            <a:xfrm>
                              <a:off x="768096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1152144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Rectangle 90"/>
                          <wps:cNvSpPr/>
                          <wps:spPr>
                            <a:xfrm>
                              <a:off x="1536192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" name="Oval 91"/>
                        <wps:cNvSpPr/>
                        <wps:spPr>
                          <a:xfrm>
                            <a:off x="50800" y="50800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/>
                        <wps:cNvSpPr/>
                        <wps:spPr>
                          <a:xfrm>
                            <a:off x="290286" y="50800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Oval 424"/>
                        <wps:cNvSpPr/>
                        <wps:spPr>
                          <a:xfrm>
                            <a:off x="543117" y="49732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Oval 170"/>
                        <wps:cNvSpPr/>
                        <wps:spPr>
                          <a:xfrm>
                            <a:off x="790337" y="52122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Oval 171"/>
                        <wps:cNvSpPr/>
                        <wps:spPr>
                          <a:xfrm>
                            <a:off x="1037188" y="52122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11704" id="Group 83" o:spid="_x0000_s1026" style="position:absolute;margin-left:394.75pt;margin-top:153.95pt;width:106.25pt;height:21.2pt;z-index:252198912;mso-width-relative:margin;mso-height-relative:margin" coordsize="12350,2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">
                <v:group id="Group 84" o:spid="_x0000_s1027" style="position:absolute;width:12350;height:2463" coordsize="19197,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<v:rect id="Rectangle 85" o:spid="_x0000_s1028" style="position:absolute;width:3840;height:3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" filled="f" strokecolor="#1c1c1c [3213]" strokeweight="1pt"/>
                  <v:rect id="Rectangle 86" o:spid="_x0000_s1029" style="position:absolute;left:3840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" filled="f" strokecolor="#1c1c1c [3213]" strokeweight="1pt"/>
                  <v:rect id="Rectangle 87" o:spid="_x0000_s1030" style="position:absolute;left:7680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" filled="f" strokecolor="#1c1c1c [3213]" strokeweight="1pt"/>
                  <v:rect id="Rectangle 89" o:spid="_x0000_s1031" style="position:absolute;left:11521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" filled="f" strokecolor="#1c1c1c [3213]" strokeweight="1pt"/>
                  <v:rect id="Rectangle 90" o:spid="_x0000_s1032" style="position:absolute;left:15361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" filled="f" strokecolor="#1c1c1c [3213]" strokeweight="1pt"/>
                </v:group>
                <v:oval id="Oval 91" o:spid="_x0000_s1033" style="position:absolute;left:508;top:50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" fillcolor="#26b7bc" strokecolor="#26b7bc" strokeweight="1pt">
                  <v:stroke joinstyle="miter"/>
                </v:oval>
                <v:oval id="Oval 92" o:spid="_x0000_s1034" style="position:absolute;left:2902;top:50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" fillcolor="#26b7bc" strokecolor="#26b7bc" strokeweight="1pt">
                  <v:stroke joinstyle="miter"/>
                </v:oval>
                <v:oval id="Oval 424" o:spid="_x0000_s1035" style="position:absolute;left:5431;top:497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" fillcolor="#26b7bc" strokecolor="#26b7bc" strokeweight="1pt">
                  <v:stroke joinstyle="miter"/>
                </v:oval>
                <v:oval id="Oval 170" o:spid="_x0000_s1036" style="position:absolute;left:7903;top:521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" fillcolor="#26b7bc" strokecolor="#26b7bc" strokeweight="1pt">
                  <v:stroke joinstyle="miter"/>
                </v:oval>
                <v:oval id="Oval 171" o:spid="_x0000_s1037" style="position:absolute;left:10371;top:521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" fillcolor="#26b7bc" strokecolor="#26b7bc" strokeweight="1pt">
                  <v:stroke joinstyle="miter"/>
                </v:oval>
              </v:group>
            </w:pict>
          </mc:Fallback>
        </mc:AlternateContent>
      </w:r>
      <w:r w:rsidR="006E5FDF">
        <w:rPr>
          <w:noProof/>
        </w:rPr>
        <w:drawing>
          <wp:anchor distT="0" distB="0" distL="114300" distR="114300" simplePos="0" relativeHeight="252155904" behindDoc="0" locked="0" layoutInCell="1" allowOverlap="1" wp14:anchorId="0B302384" wp14:editId="6083BFD2">
            <wp:simplePos x="0" y="0"/>
            <wp:positionH relativeFrom="column">
              <wp:posOffset>167640</wp:posOffset>
            </wp:positionH>
            <wp:positionV relativeFrom="paragraph">
              <wp:posOffset>1654810</wp:posOffset>
            </wp:positionV>
            <wp:extent cx="1078230" cy="1075690"/>
            <wp:effectExtent l="0" t="0" r="127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72288" behindDoc="0" locked="0" layoutInCell="1" allowOverlap="1" wp14:anchorId="088188BE" wp14:editId="44D2A7FF">
            <wp:simplePos x="0" y="0"/>
            <wp:positionH relativeFrom="column">
              <wp:posOffset>977265</wp:posOffset>
            </wp:positionH>
            <wp:positionV relativeFrom="paragraph">
              <wp:posOffset>2491740</wp:posOffset>
            </wp:positionV>
            <wp:extent cx="1078230" cy="1075690"/>
            <wp:effectExtent l="0" t="0" r="1270" b="38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68192" behindDoc="0" locked="0" layoutInCell="1" allowOverlap="1" wp14:anchorId="4C228F3A" wp14:editId="56CB002D">
            <wp:simplePos x="0" y="0"/>
            <wp:positionH relativeFrom="column">
              <wp:posOffset>416560</wp:posOffset>
            </wp:positionH>
            <wp:positionV relativeFrom="paragraph">
              <wp:posOffset>1875155</wp:posOffset>
            </wp:positionV>
            <wp:extent cx="274320" cy="287655"/>
            <wp:effectExtent l="0" t="0" r="5080" b="444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76384" behindDoc="0" locked="0" layoutInCell="1" allowOverlap="1" wp14:anchorId="29816823" wp14:editId="5C161907">
            <wp:simplePos x="0" y="0"/>
            <wp:positionH relativeFrom="column">
              <wp:posOffset>416560</wp:posOffset>
            </wp:positionH>
            <wp:positionV relativeFrom="paragraph">
              <wp:posOffset>2208530</wp:posOffset>
            </wp:positionV>
            <wp:extent cx="274320" cy="287655"/>
            <wp:effectExtent l="0" t="0" r="5080" b="444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77408" behindDoc="0" locked="0" layoutInCell="1" allowOverlap="1" wp14:anchorId="55DE9954" wp14:editId="72C3C980">
            <wp:simplePos x="0" y="0"/>
            <wp:positionH relativeFrom="column">
              <wp:posOffset>725170</wp:posOffset>
            </wp:positionH>
            <wp:positionV relativeFrom="paragraph">
              <wp:posOffset>2208530</wp:posOffset>
            </wp:positionV>
            <wp:extent cx="274320" cy="287655"/>
            <wp:effectExtent l="0" t="0" r="508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74336" behindDoc="0" locked="0" layoutInCell="1" allowOverlap="1" wp14:anchorId="2F080AFA" wp14:editId="33EBA91F">
            <wp:simplePos x="0" y="0"/>
            <wp:positionH relativeFrom="column">
              <wp:posOffset>718820</wp:posOffset>
            </wp:positionH>
            <wp:positionV relativeFrom="paragraph">
              <wp:posOffset>1868805</wp:posOffset>
            </wp:positionV>
            <wp:extent cx="274320" cy="287655"/>
            <wp:effectExtent l="0" t="0" r="5080" b="444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87648" behindDoc="0" locked="0" layoutInCell="1" allowOverlap="1" wp14:anchorId="750F83A4" wp14:editId="62280243">
            <wp:simplePos x="0" y="0"/>
            <wp:positionH relativeFrom="column">
              <wp:posOffset>1624965</wp:posOffset>
            </wp:positionH>
            <wp:positionV relativeFrom="paragraph">
              <wp:posOffset>2751455</wp:posOffset>
            </wp:positionV>
            <wp:extent cx="274320" cy="287655"/>
            <wp:effectExtent l="0" t="0" r="5080" b="444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88672" behindDoc="0" locked="0" layoutInCell="1" allowOverlap="1" wp14:anchorId="21F31596" wp14:editId="1095E968">
            <wp:simplePos x="0" y="0"/>
            <wp:positionH relativeFrom="column">
              <wp:posOffset>1322705</wp:posOffset>
            </wp:positionH>
            <wp:positionV relativeFrom="paragraph">
              <wp:posOffset>3091180</wp:posOffset>
            </wp:positionV>
            <wp:extent cx="274320" cy="287655"/>
            <wp:effectExtent l="0" t="0" r="5080" b="444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89696" behindDoc="0" locked="0" layoutInCell="1" allowOverlap="1" wp14:anchorId="7A7F40B1" wp14:editId="51C513D0">
            <wp:simplePos x="0" y="0"/>
            <wp:positionH relativeFrom="column">
              <wp:posOffset>1631315</wp:posOffset>
            </wp:positionH>
            <wp:positionV relativeFrom="paragraph">
              <wp:posOffset>3091180</wp:posOffset>
            </wp:positionV>
            <wp:extent cx="274320" cy="287655"/>
            <wp:effectExtent l="0" t="0" r="5080" b="444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86624" behindDoc="0" locked="0" layoutInCell="1" allowOverlap="1" wp14:anchorId="31979F5E" wp14:editId="6E586FC7">
            <wp:simplePos x="0" y="0"/>
            <wp:positionH relativeFrom="column">
              <wp:posOffset>1106805</wp:posOffset>
            </wp:positionH>
            <wp:positionV relativeFrom="paragraph">
              <wp:posOffset>2757805</wp:posOffset>
            </wp:positionV>
            <wp:extent cx="274320" cy="287655"/>
            <wp:effectExtent l="0" t="0" r="5080" b="444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70240" behindDoc="0" locked="0" layoutInCell="1" allowOverlap="1" wp14:anchorId="0FA5ACCB" wp14:editId="71CA0616">
            <wp:simplePos x="0" y="0"/>
            <wp:positionH relativeFrom="column">
              <wp:posOffset>1770380</wp:posOffset>
            </wp:positionH>
            <wp:positionV relativeFrom="paragraph">
              <wp:posOffset>1656080</wp:posOffset>
            </wp:positionV>
            <wp:extent cx="1078230" cy="1075690"/>
            <wp:effectExtent l="0" t="0" r="1270" b="381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83552" behindDoc="0" locked="0" layoutInCell="1" allowOverlap="1" wp14:anchorId="2B4C9A3B" wp14:editId="57945D3E">
            <wp:simplePos x="0" y="0"/>
            <wp:positionH relativeFrom="column">
              <wp:posOffset>2311400</wp:posOffset>
            </wp:positionH>
            <wp:positionV relativeFrom="paragraph">
              <wp:posOffset>2026285</wp:posOffset>
            </wp:positionV>
            <wp:extent cx="274320" cy="287655"/>
            <wp:effectExtent l="0" t="0" r="5080" b="44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84576" behindDoc="0" locked="0" layoutInCell="1" allowOverlap="1" wp14:anchorId="19750FE0" wp14:editId="1993D663">
            <wp:simplePos x="0" y="0"/>
            <wp:positionH relativeFrom="column">
              <wp:posOffset>2588260</wp:posOffset>
            </wp:positionH>
            <wp:positionV relativeFrom="paragraph">
              <wp:posOffset>2032635</wp:posOffset>
            </wp:positionV>
            <wp:extent cx="274320" cy="287655"/>
            <wp:effectExtent l="0" t="0" r="5080" b="444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79456" behindDoc="0" locked="0" layoutInCell="1" allowOverlap="1" wp14:anchorId="7EA7469C" wp14:editId="17E7256F">
            <wp:simplePos x="0" y="0"/>
            <wp:positionH relativeFrom="column">
              <wp:posOffset>1756410</wp:posOffset>
            </wp:positionH>
            <wp:positionV relativeFrom="paragraph">
              <wp:posOffset>2020570</wp:posOffset>
            </wp:positionV>
            <wp:extent cx="274320" cy="287655"/>
            <wp:effectExtent l="0" t="0" r="5080" b="444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FDF">
        <w:rPr>
          <w:noProof/>
        </w:rPr>
        <w:drawing>
          <wp:anchor distT="0" distB="0" distL="114300" distR="114300" simplePos="0" relativeHeight="252181504" behindDoc="0" locked="0" layoutInCell="1" allowOverlap="1" wp14:anchorId="2007A1EE" wp14:editId="5FB31F54">
            <wp:simplePos x="0" y="0"/>
            <wp:positionH relativeFrom="column">
              <wp:posOffset>2033905</wp:posOffset>
            </wp:positionH>
            <wp:positionV relativeFrom="paragraph">
              <wp:posOffset>2027032</wp:posOffset>
            </wp:positionV>
            <wp:extent cx="274320" cy="287655"/>
            <wp:effectExtent l="0" t="0" r="5080" b="444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692">
        <w:rPr>
          <w:noProof/>
        </w:rPr>
        <w:drawing>
          <wp:anchor distT="0" distB="0" distL="114300" distR="114300" simplePos="0" relativeHeight="252265472" behindDoc="0" locked="0" layoutInCell="1" allowOverlap="1" wp14:anchorId="3C0595C7" wp14:editId="4BCD5BD8">
            <wp:simplePos x="0" y="0"/>
            <wp:positionH relativeFrom="column">
              <wp:posOffset>8252635</wp:posOffset>
            </wp:positionH>
            <wp:positionV relativeFrom="paragraph">
              <wp:posOffset>3603976</wp:posOffset>
            </wp:positionV>
            <wp:extent cx="515259" cy="662913"/>
            <wp:effectExtent l="12700" t="25400" r="0" b="99695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44708" flipH="1">
                      <a:off x="0" y="0"/>
                      <a:ext cx="515259" cy="66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692">
        <w:rPr>
          <w:noProof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75B4801E" wp14:editId="204941EA">
                <wp:simplePos x="0" y="0"/>
                <wp:positionH relativeFrom="column">
                  <wp:posOffset>8432800</wp:posOffset>
                </wp:positionH>
                <wp:positionV relativeFrom="paragraph">
                  <wp:posOffset>3369727</wp:posOffset>
                </wp:positionV>
                <wp:extent cx="1389232" cy="1437757"/>
                <wp:effectExtent l="0" t="0" r="0" b="0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232" cy="1437757"/>
                          <a:chOff x="0" y="0"/>
                          <a:chExt cx="1127304" cy="1166892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8287"/>
                            <a:ext cx="233045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579" y="898287"/>
                            <a:ext cx="233045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129" y="898287"/>
                            <a:ext cx="233045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708" y="898287"/>
                            <a:ext cx="233045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259" y="898287"/>
                            <a:ext cx="233045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579" y="672708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129" y="668680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708" y="672708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259" y="672708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129" y="447129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708" y="447129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259" y="447129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708" y="225578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259" y="225578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259" y="0"/>
                            <a:ext cx="233045" cy="267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FEEA0" id="Group 427" o:spid="_x0000_s1026" style="position:absolute;margin-left:664pt;margin-top:265.35pt;width:109.4pt;height:113.2pt;z-index:252263424;mso-width-relative:margin;mso-height-relative:margin" coordsize="11273,11668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style="position:absolute;top:8982;width:2330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">
                  <v:imagedata r:id="rId23" o:title=""/>
                </v:shape>
                <v:shape id="Picture 239" o:spid="_x0000_s1028" type="#_x0000_t75" style="position:absolute;left:2255;top:8982;width:2331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">
                  <v:imagedata r:id="rId23" o:title=""/>
                </v:shape>
                <v:shape id="Picture 245" o:spid="_x0000_s1029" type="#_x0000_t75" style="position:absolute;left:4471;top:8982;width:2330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">
                  <v:imagedata r:id="rId23" o:title=""/>
                </v:shape>
                <v:shape id="Picture 247" o:spid="_x0000_s1030" type="#_x0000_t75" style="position:absolute;left:6727;top:8982;width:2330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">
                  <v:imagedata r:id="rId23" o:title=""/>
                </v:shape>
                <v:shape id="Picture 252" o:spid="_x0000_s1031" type="#_x0000_t75" style="position:absolute;left:8942;top:8982;width:2331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">
                  <v:imagedata r:id="rId23" o:title=""/>
                </v:shape>
                <v:shape id="Picture 267" o:spid="_x0000_s1032" type="#_x0000_t75" style="position:absolute;left:2255;top:6727;width:2331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">
                  <v:imagedata r:id="rId24" o:title=""/>
                </v:shape>
                <v:shape id="Picture 268" o:spid="_x0000_s1033" type="#_x0000_t75" style="position:absolute;left:4471;top:6686;width:2330;height:2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">
                  <v:imagedata r:id="rId24" o:title=""/>
                </v:shape>
                <v:shape id="Picture 269" o:spid="_x0000_s1034" type="#_x0000_t75" style="position:absolute;left:6727;top:6727;width:2330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">
                  <v:imagedata r:id="rId24" o:title=""/>
                </v:shape>
                <v:shape id="Picture 270" o:spid="_x0000_s1035" type="#_x0000_t75" style="position:absolute;left:8942;top:6727;width:2331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">
                  <v:imagedata r:id="rId24" o:title=""/>
                </v:shape>
                <v:shape id="Picture 271" o:spid="_x0000_s1036" type="#_x0000_t75" style="position:absolute;left:4471;top:4471;width:2330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">
                  <v:imagedata r:id="rId25" o:title=""/>
                </v:shape>
                <v:shape id="Picture 289" o:spid="_x0000_s1037" type="#_x0000_t75" style="position:absolute;left:6727;top:4471;width:2330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">
                  <v:imagedata r:id="rId25" o:title=""/>
                </v:shape>
                <v:shape id="Picture 297" o:spid="_x0000_s1038" type="#_x0000_t75" style="position:absolute;left:8942;top:4471;width:2331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">
                  <v:imagedata r:id="rId25" o:title=""/>
                </v:shape>
                <v:shape id="Picture 298" o:spid="_x0000_s1039" type="#_x0000_t75" style="position:absolute;left:6727;top:2255;width:2330;height:2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">
                  <v:imagedata r:id="rId26" o:title=""/>
                </v:shape>
                <v:shape id="Picture 425" o:spid="_x0000_s1040" type="#_x0000_t75" style="position:absolute;left:8942;top:2255;width:2331;height:2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">
                  <v:imagedata r:id="rId26" o:title=""/>
                </v:shape>
                <v:shape id="Picture 426" o:spid="_x0000_s1041" type="#_x0000_t75" style="position:absolute;left:8942;width:2331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">
                  <v:imagedata r:id="rId27" o:title=""/>
                </v:shape>
              </v:group>
            </w:pict>
          </mc:Fallback>
        </mc:AlternateContent>
      </w:r>
      <w:r w:rsidR="001F4033">
        <w:rPr>
          <w:noProof/>
        </w:rPr>
        <w:drawing>
          <wp:anchor distT="0" distB="0" distL="114300" distR="114300" simplePos="0" relativeHeight="252237824" behindDoc="0" locked="0" layoutInCell="1" allowOverlap="1" wp14:anchorId="52084D9A" wp14:editId="35727CAF">
            <wp:simplePos x="0" y="0"/>
            <wp:positionH relativeFrom="column">
              <wp:posOffset>7378065</wp:posOffset>
            </wp:positionH>
            <wp:positionV relativeFrom="paragraph">
              <wp:posOffset>1412875</wp:posOffset>
            </wp:positionV>
            <wp:extent cx="252730" cy="765810"/>
            <wp:effectExtent l="0" t="0" r="127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033">
        <w:rPr>
          <w:noProof/>
        </w:rPr>
        <w:drawing>
          <wp:anchor distT="0" distB="0" distL="114300" distR="114300" simplePos="0" relativeHeight="252227584" behindDoc="0" locked="0" layoutInCell="1" allowOverlap="1" wp14:anchorId="6D746FB8" wp14:editId="042614C7">
            <wp:simplePos x="0" y="0"/>
            <wp:positionH relativeFrom="column">
              <wp:posOffset>6837680</wp:posOffset>
            </wp:positionH>
            <wp:positionV relativeFrom="paragraph">
              <wp:posOffset>1387475</wp:posOffset>
            </wp:positionV>
            <wp:extent cx="186690" cy="776605"/>
            <wp:effectExtent l="0" t="0" r="381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9" b="11461"/>
                    <a:stretch/>
                  </pic:blipFill>
                  <pic:spPr bwMode="auto">
                    <a:xfrm>
                      <a:off x="0" y="0"/>
                      <a:ext cx="18669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033">
        <w:rPr>
          <w:noProof/>
        </w:rPr>
        <w:drawing>
          <wp:anchor distT="0" distB="0" distL="114300" distR="114300" simplePos="0" relativeHeight="252233728" behindDoc="0" locked="0" layoutInCell="1" allowOverlap="1" wp14:anchorId="622CFB8F" wp14:editId="43F7C98B">
            <wp:simplePos x="0" y="0"/>
            <wp:positionH relativeFrom="column">
              <wp:posOffset>7121525</wp:posOffset>
            </wp:positionH>
            <wp:positionV relativeFrom="paragraph">
              <wp:posOffset>1562100</wp:posOffset>
            </wp:positionV>
            <wp:extent cx="187960" cy="601345"/>
            <wp:effectExtent l="0" t="0" r="254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033">
        <w:rPr>
          <w:noProof/>
        </w:rPr>
        <w:drawing>
          <wp:anchor distT="0" distB="0" distL="114300" distR="114300" simplePos="0" relativeHeight="252229632" behindDoc="0" locked="0" layoutInCell="1" allowOverlap="1" wp14:anchorId="4BAD8D23" wp14:editId="13FBBCA1">
            <wp:simplePos x="0" y="0"/>
            <wp:positionH relativeFrom="column">
              <wp:posOffset>7734935</wp:posOffset>
            </wp:positionH>
            <wp:positionV relativeFrom="paragraph">
              <wp:posOffset>1571625</wp:posOffset>
            </wp:positionV>
            <wp:extent cx="180340" cy="591820"/>
            <wp:effectExtent l="0" t="0" r="0" b="508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033">
        <w:rPr>
          <w:noProof/>
        </w:rPr>
        <w:drawing>
          <wp:anchor distT="0" distB="0" distL="114300" distR="114300" simplePos="0" relativeHeight="252235776" behindDoc="0" locked="0" layoutInCell="1" allowOverlap="1" wp14:anchorId="5EF8B53C" wp14:editId="3B802BE1">
            <wp:simplePos x="0" y="0"/>
            <wp:positionH relativeFrom="column">
              <wp:posOffset>8010525</wp:posOffset>
            </wp:positionH>
            <wp:positionV relativeFrom="paragraph">
              <wp:posOffset>1441450</wp:posOffset>
            </wp:positionV>
            <wp:extent cx="260350" cy="735965"/>
            <wp:effectExtent l="0" t="0" r="6350" b="63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A9">
        <w:rPr>
          <w:noProof/>
        </w:rPr>
        <w:drawing>
          <wp:anchor distT="0" distB="0" distL="114300" distR="114300" simplePos="0" relativeHeight="252231680" behindDoc="0" locked="0" layoutInCell="1" allowOverlap="1" wp14:anchorId="753E22C3" wp14:editId="3F2023D7">
            <wp:simplePos x="0" y="0"/>
            <wp:positionH relativeFrom="column">
              <wp:posOffset>8328660</wp:posOffset>
            </wp:positionH>
            <wp:positionV relativeFrom="paragraph">
              <wp:posOffset>1620103</wp:posOffset>
            </wp:positionV>
            <wp:extent cx="248920" cy="556260"/>
            <wp:effectExtent l="0" t="0" r="5080" b="254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A9">
        <w:rPr>
          <w:noProof/>
        </w:rPr>
        <w:drawing>
          <wp:anchor distT="0" distB="0" distL="114300" distR="114300" simplePos="0" relativeHeight="252225536" behindDoc="0" locked="0" layoutInCell="1" allowOverlap="1" wp14:anchorId="7F5FE87A" wp14:editId="4F0BC56C">
            <wp:simplePos x="0" y="0"/>
            <wp:positionH relativeFrom="column">
              <wp:posOffset>8265160</wp:posOffset>
            </wp:positionH>
            <wp:positionV relativeFrom="paragraph">
              <wp:posOffset>794385</wp:posOffset>
            </wp:positionV>
            <wp:extent cx="168910" cy="162560"/>
            <wp:effectExtent l="0" t="0" r="0" b="254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A9">
        <w:rPr>
          <w:noProof/>
        </w:rPr>
        <w:drawing>
          <wp:anchor distT="0" distB="0" distL="114300" distR="114300" simplePos="0" relativeHeight="252223488" behindDoc="0" locked="0" layoutInCell="1" allowOverlap="1" wp14:anchorId="76623C0F" wp14:editId="11A1A3AB">
            <wp:simplePos x="0" y="0"/>
            <wp:positionH relativeFrom="column">
              <wp:posOffset>8122920</wp:posOffset>
            </wp:positionH>
            <wp:positionV relativeFrom="paragraph">
              <wp:posOffset>623295</wp:posOffset>
            </wp:positionV>
            <wp:extent cx="168910" cy="162560"/>
            <wp:effectExtent l="0" t="0" r="0" b="254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A9">
        <w:rPr>
          <w:noProof/>
        </w:rPr>
        <w:drawing>
          <wp:anchor distT="0" distB="0" distL="114300" distR="114300" simplePos="0" relativeHeight="252221440" behindDoc="0" locked="0" layoutInCell="1" allowOverlap="1" wp14:anchorId="0084391A" wp14:editId="01108C06">
            <wp:simplePos x="0" y="0"/>
            <wp:positionH relativeFrom="column">
              <wp:posOffset>8910794</wp:posOffset>
            </wp:positionH>
            <wp:positionV relativeFrom="paragraph">
              <wp:posOffset>853050</wp:posOffset>
            </wp:positionV>
            <wp:extent cx="168926" cy="163172"/>
            <wp:effectExtent l="0" t="0" r="0" b="254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26" cy="16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A9">
        <w:rPr>
          <w:noProof/>
        </w:rPr>
        <w:drawing>
          <wp:anchor distT="0" distB="0" distL="114300" distR="114300" simplePos="0" relativeHeight="252219392" behindDoc="0" locked="0" layoutInCell="1" allowOverlap="1" wp14:anchorId="4AF9C309" wp14:editId="72D87ECB">
            <wp:simplePos x="0" y="0"/>
            <wp:positionH relativeFrom="column">
              <wp:posOffset>9033923</wp:posOffset>
            </wp:positionH>
            <wp:positionV relativeFrom="paragraph">
              <wp:posOffset>595072</wp:posOffset>
            </wp:positionV>
            <wp:extent cx="168926" cy="163172"/>
            <wp:effectExtent l="0" t="0" r="0" b="254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26" cy="16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A9">
        <w:rPr>
          <w:noProof/>
        </w:rPr>
        <w:drawing>
          <wp:anchor distT="0" distB="0" distL="114300" distR="114300" simplePos="0" relativeHeight="252217344" behindDoc="0" locked="0" layoutInCell="1" allowOverlap="1" wp14:anchorId="0752D128" wp14:editId="76852FEC">
            <wp:simplePos x="0" y="0"/>
            <wp:positionH relativeFrom="column">
              <wp:posOffset>8793740</wp:posOffset>
            </wp:positionH>
            <wp:positionV relativeFrom="paragraph">
              <wp:posOffset>624274</wp:posOffset>
            </wp:positionV>
            <wp:extent cx="168926" cy="163172"/>
            <wp:effectExtent l="0" t="0" r="0" b="254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26" cy="16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A9">
        <w:rPr>
          <w:noProof/>
        </w:rPr>
        <w:drawing>
          <wp:anchor distT="0" distB="0" distL="114300" distR="114300" simplePos="0" relativeHeight="252215296" behindDoc="0" locked="0" layoutInCell="1" allowOverlap="1" wp14:anchorId="5B62B75C" wp14:editId="6E8C77FA">
            <wp:simplePos x="0" y="0"/>
            <wp:positionH relativeFrom="column">
              <wp:posOffset>7436103</wp:posOffset>
            </wp:positionH>
            <wp:positionV relativeFrom="paragraph">
              <wp:posOffset>708529</wp:posOffset>
            </wp:positionV>
            <wp:extent cx="168926" cy="163172"/>
            <wp:effectExtent l="0" t="0" r="0" b="254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26" cy="16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6D5">
        <w:rPr>
          <w:noProof/>
        </w:rPr>
        <w:drawing>
          <wp:anchor distT="0" distB="0" distL="114300" distR="114300" simplePos="0" relativeHeight="252211200" behindDoc="0" locked="0" layoutInCell="1" allowOverlap="1" wp14:anchorId="1CB01CD3" wp14:editId="0B6DFB51">
            <wp:simplePos x="0" y="0"/>
            <wp:positionH relativeFrom="column">
              <wp:posOffset>7986726</wp:posOffset>
            </wp:positionH>
            <wp:positionV relativeFrom="paragraph">
              <wp:posOffset>543560</wp:posOffset>
            </wp:positionV>
            <wp:extent cx="600710" cy="53721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73C">
        <w:rPr>
          <w:noProof/>
        </w:rPr>
        <w:drawing>
          <wp:anchor distT="0" distB="0" distL="114300" distR="114300" simplePos="0" relativeHeight="252213248" behindDoc="0" locked="0" layoutInCell="1" allowOverlap="1" wp14:anchorId="7E2977A5" wp14:editId="3145AD1C">
            <wp:simplePos x="0" y="0"/>
            <wp:positionH relativeFrom="column">
              <wp:posOffset>8696021</wp:posOffset>
            </wp:positionH>
            <wp:positionV relativeFrom="paragraph">
              <wp:posOffset>527685</wp:posOffset>
            </wp:positionV>
            <wp:extent cx="600728" cy="537624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28" cy="53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FF">
        <w:rPr>
          <w:noProof/>
        </w:rPr>
        <w:drawing>
          <wp:anchor distT="0" distB="0" distL="114300" distR="114300" simplePos="0" relativeHeight="252200960" behindDoc="0" locked="0" layoutInCell="1" allowOverlap="1" wp14:anchorId="69C9725D" wp14:editId="590EE16A">
            <wp:simplePos x="0" y="0"/>
            <wp:positionH relativeFrom="column">
              <wp:posOffset>4403090</wp:posOffset>
            </wp:positionH>
            <wp:positionV relativeFrom="paragraph">
              <wp:posOffset>2665399</wp:posOffset>
            </wp:positionV>
            <wp:extent cx="1026160" cy="869950"/>
            <wp:effectExtent l="0" t="0" r="2540" b="635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FF">
        <w:rPr>
          <w:noProof/>
        </w:rPr>
        <w:drawing>
          <wp:anchor distT="0" distB="0" distL="114300" distR="114300" simplePos="0" relativeHeight="252205056" behindDoc="0" locked="0" layoutInCell="1" allowOverlap="1" wp14:anchorId="6A69F943" wp14:editId="2AEA7BF9">
            <wp:simplePos x="0" y="0"/>
            <wp:positionH relativeFrom="column">
              <wp:posOffset>4530090</wp:posOffset>
            </wp:positionH>
            <wp:positionV relativeFrom="paragraph">
              <wp:posOffset>3863340</wp:posOffset>
            </wp:positionV>
            <wp:extent cx="746125" cy="1056005"/>
            <wp:effectExtent l="0" t="0" r="3175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FF">
        <w:rPr>
          <w:noProof/>
        </w:rPr>
        <w:drawing>
          <wp:anchor distT="0" distB="0" distL="114300" distR="114300" simplePos="0" relativeHeight="252203008" behindDoc="0" locked="0" layoutInCell="1" allowOverlap="1" wp14:anchorId="76C9006C" wp14:editId="00A2B87B">
            <wp:simplePos x="0" y="0"/>
            <wp:positionH relativeFrom="column">
              <wp:posOffset>3610610</wp:posOffset>
            </wp:positionH>
            <wp:positionV relativeFrom="paragraph">
              <wp:posOffset>3852545</wp:posOffset>
            </wp:positionV>
            <wp:extent cx="746125" cy="1056005"/>
            <wp:effectExtent l="0" t="0" r="317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DFF">
        <w:rPr>
          <w:noProof/>
        </w:rPr>
        <w:drawing>
          <wp:anchor distT="0" distB="0" distL="114300" distR="114300" simplePos="0" relativeHeight="252207104" behindDoc="0" locked="0" layoutInCell="1" allowOverlap="1" wp14:anchorId="4D034388" wp14:editId="794BA2D1">
            <wp:simplePos x="0" y="0"/>
            <wp:positionH relativeFrom="column">
              <wp:posOffset>5448935</wp:posOffset>
            </wp:positionH>
            <wp:positionV relativeFrom="paragraph">
              <wp:posOffset>3863671</wp:posOffset>
            </wp:positionV>
            <wp:extent cx="746125" cy="1056005"/>
            <wp:effectExtent l="0" t="0" r="317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0A2"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26DFAA1C" wp14:editId="1831ACE4">
                <wp:simplePos x="0" y="0"/>
                <wp:positionH relativeFrom="column">
                  <wp:posOffset>3432810</wp:posOffset>
                </wp:positionH>
                <wp:positionV relativeFrom="paragraph">
                  <wp:posOffset>1953895</wp:posOffset>
                </wp:positionV>
                <wp:extent cx="1348740" cy="269240"/>
                <wp:effectExtent l="0" t="0" r="10160" b="10160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740" cy="269240"/>
                          <a:chOff x="0" y="0"/>
                          <a:chExt cx="1235075" cy="246380"/>
                        </a:xfrm>
                      </wpg:grpSpPr>
                      <wpg:grpSp>
                        <wpg:cNvPr id="281" name="Group 281"/>
                        <wpg:cNvGrpSpPr/>
                        <wpg:grpSpPr>
                          <a:xfrm>
                            <a:off x="0" y="0"/>
                            <a:ext cx="1235075" cy="246380"/>
                            <a:chOff x="0" y="0"/>
                            <a:chExt cx="1919732" cy="384048"/>
                          </a:xfrm>
                        </wpg:grpSpPr>
                        <wps:wsp>
                          <wps:cNvPr id="282" name="Rectangle 282"/>
                          <wps:cNvSpPr/>
                          <wps:spPr>
                            <a:xfrm>
                              <a:off x="0" y="0"/>
                              <a:ext cx="384048" cy="38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 283"/>
                          <wps:cNvSpPr/>
                          <wps:spPr>
                            <a:xfrm>
                              <a:off x="384048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Rectangle 284"/>
                          <wps:cNvSpPr/>
                          <wps:spPr>
                            <a:xfrm>
                              <a:off x="768096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Rectangle 285"/>
                          <wps:cNvSpPr/>
                          <wps:spPr>
                            <a:xfrm>
                              <a:off x="1152144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Rectangle 286"/>
                          <wps:cNvSpPr/>
                          <wps:spPr>
                            <a:xfrm>
                              <a:off x="1536192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7" name="Oval 287"/>
                        <wps:cNvSpPr/>
                        <wps:spPr>
                          <a:xfrm>
                            <a:off x="50800" y="50800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288"/>
                        <wps:cNvSpPr/>
                        <wps:spPr>
                          <a:xfrm>
                            <a:off x="290286" y="50800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Oval 421"/>
                        <wps:cNvSpPr/>
                        <wps:spPr>
                          <a:xfrm>
                            <a:off x="534451" y="49732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Oval 422"/>
                        <wps:cNvSpPr/>
                        <wps:spPr>
                          <a:xfrm>
                            <a:off x="788259" y="49732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1A501" id="Group 299" o:spid="_x0000_s1026" style="position:absolute;margin-left:270.3pt;margin-top:153.85pt;width:106.2pt;height:21.2pt;z-index:251955200;mso-width-relative:margin;mso-height-relative:margin" coordsize="12350,2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">
                <v:group id="Group 281" o:spid="_x0000_s1027" style="position:absolute;width:12350;height:2463" coordsize="19197,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gB8yQAAAOE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">
                  <v:rect id="Rectangle 282" o:spid="_x0000_s1028" style="position:absolute;width:3840;height:3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" filled="f" strokecolor="#1c1c1c [3213]" strokeweight="1pt"/>
                  <v:rect id="Rectangle 283" o:spid="_x0000_s1029" style="position:absolute;left:3840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" filled="f" strokecolor="#1c1c1c [3213]" strokeweight="1pt"/>
                  <v:rect id="Rectangle 284" o:spid="_x0000_s1030" style="position:absolute;left:7680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" filled="f" strokecolor="#1c1c1c [3213]" strokeweight="1pt"/>
                  <v:rect id="Rectangle 285" o:spid="_x0000_s1031" style="position:absolute;left:11521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" filled="f" strokecolor="#1c1c1c [3213]" strokeweight="1pt"/>
                  <v:rect id="Rectangle 286" o:spid="_x0000_s1032" style="position:absolute;left:15361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" filled="f" strokecolor="#1c1c1c [3213]" strokeweight="1pt"/>
                </v:group>
                <v:oval id="Oval 287" o:spid="_x0000_s1033" style="position:absolute;left:508;top:50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" fillcolor="#26b7bc" strokecolor="#26b7bc" strokeweight="1pt">
                  <v:stroke joinstyle="miter"/>
                </v:oval>
                <v:oval id="Oval 288" o:spid="_x0000_s1034" style="position:absolute;left:2902;top:50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" fillcolor="#26b7bc" strokecolor="#26b7bc" strokeweight="1pt">
                  <v:stroke joinstyle="miter"/>
                </v:oval>
                <v:oval id="Oval 421" o:spid="_x0000_s1035" style="position:absolute;left:5344;top:497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" fillcolor="#26b7bc" strokecolor="#26b7bc" strokeweight="1pt">
                  <v:stroke joinstyle="miter"/>
                </v:oval>
                <v:oval id="Oval 422" o:spid="_x0000_s1036" style="position:absolute;left:7882;top:497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" fillcolor="#26b7bc" strokecolor="#26b7bc" strokeweight="1pt">
                  <v:stroke joinstyle="miter"/>
                </v:oval>
              </v:group>
            </w:pict>
          </mc:Fallback>
        </mc:AlternateContent>
      </w:r>
      <w:r w:rsidR="00A02A7A">
        <w:rPr>
          <w:noProof/>
        </w:rPr>
        <w:drawing>
          <wp:anchor distT="0" distB="0" distL="114300" distR="114300" simplePos="0" relativeHeight="252196864" behindDoc="0" locked="0" layoutInCell="1" allowOverlap="1" wp14:anchorId="583886FD" wp14:editId="44C25A27">
            <wp:simplePos x="0" y="0"/>
            <wp:positionH relativeFrom="column">
              <wp:posOffset>4648183</wp:posOffset>
            </wp:positionH>
            <wp:positionV relativeFrom="paragraph">
              <wp:posOffset>147048</wp:posOffset>
            </wp:positionV>
            <wp:extent cx="780176" cy="670678"/>
            <wp:effectExtent l="0" t="0" r="0" b="254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00" cy="678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012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1F02DEF6" wp14:editId="6F097444">
                <wp:simplePos x="0" y="0"/>
                <wp:positionH relativeFrom="column">
                  <wp:posOffset>112096</wp:posOffset>
                </wp:positionH>
                <wp:positionV relativeFrom="paragraph">
                  <wp:posOffset>4546637</wp:posOffset>
                </wp:positionV>
                <wp:extent cx="1349375" cy="269240"/>
                <wp:effectExtent l="0" t="0" r="9525" b="1016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375" cy="269240"/>
                          <a:chOff x="0" y="0"/>
                          <a:chExt cx="1349375" cy="26924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1349375" cy="269240"/>
                            <a:chOff x="0" y="0"/>
                            <a:chExt cx="1235075" cy="246380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1235075" cy="246380"/>
                              <a:chOff x="0" y="0"/>
                              <a:chExt cx="1919732" cy="384048"/>
                            </a:xfrm>
                          </wpg:grpSpPr>
                          <wps:wsp>
                            <wps:cNvPr id="14" name="Rectangle 14"/>
                            <wps:cNvSpPr/>
                            <wps:spPr>
                              <a:xfrm>
                                <a:off x="0" y="0"/>
                                <a:ext cx="384048" cy="384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Rectangle 15"/>
                            <wps:cNvSpPr/>
                            <wps:spPr>
                              <a:xfrm>
                                <a:off x="384048" y="0"/>
                                <a:ext cx="38354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768096" y="0"/>
                                <a:ext cx="38354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ectangle 17"/>
                            <wps:cNvSpPr/>
                            <wps:spPr>
                              <a:xfrm>
                                <a:off x="1152144" y="0"/>
                                <a:ext cx="38354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tangle 19"/>
                            <wps:cNvSpPr/>
                            <wps:spPr>
                              <a:xfrm>
                                <a:off x="1536192" y="0"/>
                                <a:ext cx="383540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Oval 20"/>
                          <wps:cNvSpPr/>
                          <wps:spPr>
                            <a:xfrm>
                              <a:off x="543740" y="48065"/>
                              <a:ext cx="154305" cy="154305"/>
                            </a:xfrm>
                            <a:prstGeom prst="ellipse">
                              <a:avLst/>
                            </a:prstGeom>
                            <a:solidFill>
                              <a:srgbClr val="85BD32"/>
                            </a:solidFill>
                            <a:ln>
                              <a:solidFill>
                                <a:srgbClr val="85BD3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Oval 368"/>
                          <wps:cNvSpPr/>
                          <wps:spPr>
                            <a:xfrm>
                              <a:off x="293992" y="47137"/>
                              <a:ext cx="154305" cy="154305"/>
                            </a:xfrm>
                            <a:prstGeom prst="ellipse">
                              <a:avLst/>
                            </a:prstGeom>
                            <a:solidFill>
                              <a:srgbClr val="85BD32"/>
                            </a:solidFill>
                            <a:ln>
                              <a:solidFill>
                                <a:srgbClr val="85BD3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" name="Oval 79"/>
                        <wps:cNvSpPr/>
                        <wps:spPr>
                          <a:xfrm>
                            <a:off x="857624" y="50800"/>
                            <a:ext cx="168275" cy="16827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1129553" y="50800"/>
                            <a:ext cx="168275" cy="16827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CF4C4" id="Group 81" o:spid="_x0000_s1026" style="position:absolute;margin-left:8.85pt;margin-top:358pt;width:106.25pt;height:21.2pt;z-index:252194816" coordsize="13493,26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">
                <v:group id="Group 12" o:spid="_x0000_s1027" style="position:absolute;width:13493;height:2692" coordsize="12350,2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group id="Group 13" o:spid="_x0000_s1028" style="position:absolute;width:12350;height:2463" coordsize="19197,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  <v:rect id="Rectangle 14" o:spid="_x0000_s1029" style="position:absolute;width:3840;height:3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" filled="f" strokecolor="#1c1c1c [3213]" strokeweight="1pt"/>
                    <v:rect id="Rectangle 15" o:spid="_x0000_s1030" style="position:absolute;left:3840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" filled="f" strokecolor="#1c1c1c [3213]" strokeweight="1pt"/>
                    <v:rect id="Rectangle 16" o:spid="_x0000_s1031" style="position:absolute;left:7680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" filled="f" strokecolor="#1c1c1c [3213]" strokeweight="1pt"/>
                    <v:rect id="Rectangle 17" o:spid="_x0000_s1032" style="position:absolute;left:11521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" filled="f" strokecolor="#1c1c1c [3213]" strokeweight="1pt"/>
                    <v:rect id="Rectangle 19" o:spid="_x0000_s1033" style="position:absolute;left:15361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" filled="f" strokecolor="#1c1c1c [3213]" strokeweight="1pt"/>
                  </v:group>
                  <v:oval id="Oval 20" o:spid="_x0000_s1034" style="position:absolute;left:5437;top:480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" fillcolor="#85bd32" strokecolor="#85bd32" strokeweight="1pt">
                    <v:stroke joinstyle="miter"/>
                  </v:oval>
                  <v:oval id="Oval 368" o:spid="_x0000_s1035" style="position:absolute;left:2939;top:471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" fillcolor="#85bd32" strokecolor="#85bd32" strokeweight="1pt">
                    <v:stroke joinstyle="miter"/>
                  </v:oval>
                </v:group>
                <v:oval id="Oval 79" o:spid="_x0000_s1036" style="position:absolute;left:8576;top:508;width:1682;height:16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" fillcolor="#85bd32" strokecolor="#85bd32" strokeweight="1pt">
                  <v:stroke joinstyle="miter"/>
                </v:oval>
                <v:oval id="Oval 80" o:spid="_x0000_s1037" style="position:absolute;left:11295;top:508;width:1683;height:16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" fillcolor="#85bd32" strokecolor="#85bd32" strokeweight="1pt">
                  <v:stroke joinstyle="miter"/>
                </v:oval>
              </v:group>
            </w:pict>
          </mc:Fallback>
        </mc:AlternateContent>
      </w:r>
      <w:r w:rsidR="00E60012"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241195C4" wp14:editId="58BE3655">
                <wp:simplePos x="0" y="0"/>
                <wp:positionH relativeFrom="column">
                  <wp:posOffset>1612190</wp:posOffset>
                </wp:positionH>
                <wp:positionV relativeFrom="paragraph">
                  <wp:posOffset>4540661</wp:posOffset>
                </wp:positionV>
                <wp:extent cx="1349375" cy="269240"/>
                <wp:effectExtent l="0" t="0" r="9525" b="1016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375" cy="269240"/>
                          <a:chOff x="0" y="0"/>
                          <a:chExt cx="1235075" cy="246380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1235075" cy="246380"/>
                            <a:chOff x="0" y="0"/>
                            <a:chExt cx="1919732" cy="384048"/>
                          </a:xfrm>
                        </wpg:grpSpPr>
                        <wps:wsp>
                          <wps:cNvPr id="39" name="Rectangle 39"/>
                          <wps:cNvSpPr/>
                          <wps:spPr>
                            <a:xfrm>
                              <a:off x="0" y="0"/>
                              <a:ext cx="384048" cy="38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Rectangle 40"/>
                          <wps:cNvSpPr/>
                          <wps:spPr>
                            <a:xfrm>
                              <a:off x="384048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Rectangle 41"/>
                          <wps:cNvSpPr/>
                          <wps:spPr>
                            <a:xfrm>
                              <a:off x="768096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1152144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ectangle 43"/>
                          <wps:cNvSpPr/>
                          <wps:spPr>
                            <a:xfrm>
                              <a:off x="1536192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" name="Oval 44"/>
                        <wps:cNvSpPr/>
                        <wps:spPr>
                          <a:xfrm>
                            <a:off x="50800" y="48065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Oval 414"/>
                        <wps:cNvSpPr/>
                        <wps:spPr>
                          <a:xfrm>
                            <a:off x="539466" y="49872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Oval 419"/>
                        <wps:cNvSpPr/>
                        <wps:spPr>
                          <a:xfrm>
                            <a:off x="294675" y="49872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Oval 420"/>
                        <wps:cNvSpPr/>
                        <wps:spPr>
                          <a:xfrm>
                            <a:off x="1037942" y="49872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5F3BA" id="Group 37" o:spid="_x0000_s1026" style="position:absolute;margin-left:126.95pt;margin-top:357.55pt;width:106.25pt;height:21.2pt;z-index:252157952;mso-width-relative:margin;mso-height-relative:margin" coordsize="12350,2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">
                <v:group id="Group 38" o:spid="_x0000_s1027" style="position:absolute;width:12350;height:2463" coordsize="19197,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rect id="Rectangle 39" o:spid="_x0000_s1028" style="position:absolute;width:3840;height:3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" filled="f" strokecolor="#1c1c1c [3213]" strokeweight="1pt"/>
                  <v:rect id="Rectangle 40" o:spid="_x0000_s1029" style="position:absolute;left:3840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" filled="f" strokecolor="#1c1c1c [3213]" strokeweight="1pt"/>
                  <v:rect id="Rectangle 41" o:spid="_x0000_s1030" style="position:absolute;left:7680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" filled="f" strokecolor="#1c1c1c [3213]" strokeweight="1pt"/>
                  <v:rect id="Rectangle 42" o:spid="_x0000_s1031" style="position:absolute;left:11521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" filled="f" strokecolor="#1c1c1c [3213]" strokeweight="1pt"/>
                  <v:rect id="Rectangle 43" o:spid="_x0000_s1032" style="position:absolute;left:15361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" filled="f" strokecolor="#1c1c1c [3213]" strokeweight="1pt"/>
                </v:group>
                <v:oval id="Oval 44" o:spid="_x0000_s1033" style="position:absolute;left:508;top:480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" fillcolor="#85bd32" strokecolor="#85bd32" strokeweight="1pt">
                  <v:stroke joinstyle="miter"/>
                </v:oval>
                <v:oval id="Oval 414" o:spid="_x0000_s1034" style="position:absolute;left:5394;top:49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" fillcolor="#85bd32" strokecolor="#85bd32" strokeweight="1pt">
                  <v:stroke joinstyle="miter"/>
                </v:oval>
                <v:oval id="Oval 419" o:spid="_x0000_s1035" style="position:absolute;left:2946;top:49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" fillcolor="#85bd32" strokecolor="#85bd32" strokeweight="1pt">
                  <v:stroke joinstyle="miter"/>
                </v:oval>
                <v:oval id="Oval 420" o:spid="_x0000_s1036" style="position:absolute;left:10379;top:49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" fillcolor="#85bd32" strokecolor="#85bd32" strokeweight="1pt">
                  <v:stroke joinstyle="miter"/>
                </v:oval>
              </v:group>
            </w:pict>
          </mc:Fallback>
        </mc:AlternateContent>
      </w:r>
      <w:r w:rsidR="00E60012"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74811FA4" wp14:editId="14374ECC">
                <wp:simplePos x="0" y="0"/>
                <wp:positionH relativeFrom="column">
                  <wp:posOffset>1612190</wp:posOffset>
                </wp:positionH>
                <wp:positionV relativeFrom="paragraph">
                  <wp:posOffset>4131273</wp:posOffset>
                </wp:positionV>
                <wp:extent cx="1349375" cy="269240"/>
                <wp:effectExtent l="0" t="0" r="9525" b="1016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375" cy="269240"/>
                          <a:chOff x="0" y="0"/>
                          <a:chExt cx="1235075" cy="24638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1235075" cy="246380"/>
                            <a:chOff x="0" y="0"/>
                            <a:chExt cx="1919732" cy="384048"/>
                          </a:xfrm>
                        </wpg:grpSpPr>
                        <wps:wsp>
                          <wps:cNvPr id="55" name="Rectangle 55"/>
                          <wps:cNvSpPr/>
                          <wps:spPr>
                            <a:xfrm>
                              <a:off x="0" y="0"/>
                              <a:ext cx="384048" cy="38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384048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>
                              <a:off x="768096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ctangle 58"/>
                          <wps:cNvSpPr/>
                          <wps:spPr>
                            <a:xfrm>
                              <a:off x="1152144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ectangle 59"/>
                          <wps:cNvSpPr/>
                          <wps:spPr>
                            <a:xfrm>
                              <a:off x="1536192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" name="Oval 60"/>
                        <wps:cNvSpPr/>
                        <wps:spPr>
                          <a:xfrm>
                            <a:off x="45330" y="48065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Oval 369"/>
                        <wps:cNvSpPr/>
                        <wps:spPr>
                          <a:xfrm>
                            <a:off x="291940" y="49867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Oval 382"/>
                        <wps:cNvSpPr/>
                        <wps:spPr>
                          <a:xfrm>
                            <a:off x="536730" y="47134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Oval 396"/>
                        <wps:cNvSpPr/>
                        <wps:spPr>
                          <a:xfrm>
                            <a:off x="784946" y="47135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002E5" id="Group 53" o:spid="_x0000_s1026" style="position:absolute;margin-left:126.95pt;margin-top:325.3pt;width:106.25pt;height:21.2pt;z-index:252161024;mso-width-relative:margin;mso-height-relative:margin" coordsize="12350,2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">
                <v:group id="Group 54" o:spid="_x0000_s1027" style="position:absolute;width:12350;height:2463" coordsize="19197,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<v:rect id="Rectangle 55" o:spid="_x0000_s1028" style="position:absolute;width:3840;height:3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" filled="f" strokecolor="#1c1c1c [3213]" strokeweight="1pt"/>
                  <v:rect id="Rectangle 56" o:spid="_x0000_s1029" style="position:absolute;left:3840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" filled="f" strokecolor="#1c1c1c [3213]" strokeweight="1pt"/>
                  <v:rect id="Rectangle 57" o:spid="_x0000_s1030" style="position:absolute;left:7680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" filled="f" strokecolor="#1c1c1c [3213]" strokeweight="1pt"/>
                  <v:rect id="Rectangle 58" o:spid="_x0000_s1031" style="position:absolute;left:11521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" filled="f" strokecolor="#1c1c1c [3213]" strokeweight="1pt"/>
                  <v:rect id="Rectangle 59" o:spid="_x0000_s1032" style="position:absolute;left:15361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" filled="f" strokecolor="#1c1c1c [3213]" strokeweight="1pt"/>
                </v:group>
                <v:oval id="Oval 60" o:spid="_x0000_s1033" style="position:absolute;left:453;top:480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" fillcolor="#85bd32" strokecolor="#85bd32" strokeweight="1pt">
                  <v:stroke joinstyle="miter"/>
                </v:oval>
                <v:oval id="Oval 369" o:spid="_x0000_s1034" style="position:absolute;left:2919;top:49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" fillcolor="#85bd32" strokecolor="#85bd32" strokeweight="1pt">
                  <v:stroke joinstyle="miter"/>
                </v:oval>
                <v:oval id="Oval 382" o:spid="_x0000_s1035" style="position:absolute;left:5367;top:471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" fillcolor="#85bd32" strokecolor="#85bd32" strokeweight="1pt">
                  <v:stroke joinstyle="miter"/>
                </v:oval>
                <v:oval id="Oval 396" o:spid="_x0000_s1036" style="position:absolute;left:7849;top:471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" fillcolor="#85bd32" strokecolor="#85bd32" strokeweight="1pt">
                  <v:stroke joinstyle="miter"/>
                </v:oval>
              </v:group>
            </w:pict>
          </mc:Fallback>
        </mc:AlternateContent>
      </w:r>
      <w:r w:rsidR="00E60012"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1599E709" wp14:editId="28D69B83">
                <wp:simplePos x="0" y="0"/>
                <wp:positionH relativeFrom="column">
                  <wp:posOffset>115084</wp:posOffset>
                </wp:positionH>
                <wp:positionV relativeFrom="paragraph">
                  <wp:posOffset>4134261</wp:posOffset>
                </wp:positionV>
                <wp:extent cx="1349375" cy="269240"/>
                <wp:effectExtent l="0" t="0" r="9525" b="1016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375" cy="269240"/>
                          <a:chOff x="0" y="0"/>
                          <a:chExt cx="1235075" cy="246380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1235075" cy="246380"/>
                            <a:chOff x="0" y="0"/>
                            <a:chExt cx="1919732" cy="384048"/>
                          </a:xfrm>
                        </wpg:grpSpPr>
                        <wps:wsp>
                          <wps:cNvPr id="47" name="Rectangle 47"/>
                          <wps:cNvSpPr/>
                          <wps:spPr>
                            <a:xfrm>
                              <a:off x="0" y="0"/>
                              <a:ext cx="384048" cy="38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 48"/>
                          <wps:cNvSpPr/>
                          <wps:spPr>
                            <a:xfrm>
                              <a:off x="384048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Rectangle 49"/>
                          <wps:cNvSpPr/>
                          <wps:spPr>
                            <a:xfrm>
                              <a:off x="768096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angle 50"/>
                          <wps:cNvSpPr/>
                          <wps:spPr>
                            <a:xfrm>
                              <a:off x="1152144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ctangle 51"/>
                          <wps:cNvSpPr/>
                          <wps:spPr>
                            <a:xfrm>
                              <a:off x="1536192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Oval 52"/>
                        <wps:cNvSpPr/>
                        <wps:spPr>
                          <a:xfrm>
                            <a:off x="48065" y="50800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Oval 324"/>
                        <wps:cNvSpPr/>
                        <wps:spPr>
                          <a:xfrm>
                            <a:off x="291257" y="49868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Oval 325"/>
                        <wps:cNvSpPr/>
                        <wps:spPr>
                          <a:xfrm>
                            <a:off x="786997" y="49867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Oval 326"/>
                        <wps:cNvSpPr/>
                        <wps:spPr>
                          <a:xfrm>
                            <a:off x="1037259" y="47133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71678" id="Group 45" o:spid="_x0000_s1026" style="position:absolute;margin-left:9.05pt;margin-top:325.55pt;width:106.25pt;height:21.2pt;z-index:252160000;mso-width-relative:margin;mso-height-relative:margin" coordsize="12350,2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">
                <v:group id="Group 46" o:spid="_x0000_s1027" style="position:absolute;width:12350;height:2463" coordsize="19197,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<v:rect id="Rectangle 47" o:spid="_x0000_s1028" style="position:absolute;width:3840;height:3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" filled="f" strokecolor="#1c1c1c [3213]" strokeweight="1pt"/>
                  <v:rect id="Rectangle 48" o:spid="_x0000_s1029" style="position:absolute;left:3840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" filled="f" strokecolor="#1c1c1c [3213]" strokeweight="1pt"/>
                  <v:rect id="Rectangle 49" o:spid="_x0000_s1030" style="position:absolute;left:7680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" filled="f" strokecolor="#1c1c1c [3213]" strokeweight="1pt"/>
                  <v:rect id="Rectangle 50" o:spid="_x0000_s1031" style="position:absolute;left:11521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" filled="f" strokecolor="#1c1c1c [3213]" strokeweight="1pt"/>
                  <v:rect id="Rectangle 51" o:spid="_x0000_s1032" style="position:absolute;left:15361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" filled="f" strokecolor="#1c1c1c [3213]" strokeweight="1pt"/>
                </v:group>
                <v:oval id="Oval 52" o:spid="_x0000_s1033" style="position:absolute;left:480;top:50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" fillcolor="#85bd32" strokecolor="#85bd32" strokeweight="1pt">
                  <v:stroke joinstyle="miter"/>
                </v:oval>
                <v:oval id="Oval 324" o:spid="_x0000_s1034" style="position:absolute;left:2912;top:498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" fillcolor="#85bd32" strokecolor="#85bd32" strokeweight="1pt">
                  <v:stroke joinstyle="miter"/>
                </v:oval>
                <v:oval id="Oval 325" o:spid="_x0000_s1035" style="position:absolute;left:7869;top:498;width:1544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" fillcolor="#85bd32" strokecolor="#85bd32" strokeweight="1pt">
                  <v:stroke joinstyle="miter"/>
                </v:oval>
                <v:oval id="Oval 326" o:spid="_x0000_s1036" style="position:absolute;left:10372;top:471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" fillcolor="#85bd32" strokecolor="#85bd32" strokeweight="1pt">
                  <v:stroke joinstyle="miter"/>
                </v:oval>
              </v:group>
            </w:pict>
          </mc:Fallback>
        </mc:AlternateContent>
      </w:r>
      <w:r w:rsidR="00E60012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58161BE1" wp14:editId="4C18BB4B">
                <wp:simplePos x="0" y="0"/>
                <wp:positionH relativeFrom="column">
                  <wp:posOffset>-92666</wp:posOffset>
                </wp:positionH>
                <wp:positionV relativeFrom="paragraph">
                  <wp:posOffset>-6350</wp:posOffset>
                </wp:positionV>
                <wp:extent cx="3303905" cy="5009515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500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25A98" w14:textId="7CA0373E" w:rsidR="00DE4FB5" w:rsidRPr="00A02A7A" w:rsidRDefault="008A6E62" w:rsidP="005D6910">
                            <w:pPr>
                              <w:pStyle w:val="Heading2"/>
                              <w:spacing w:before="0" w:after="40"/>
                              <w:rPr>
                                <w:color w:val="CC4693"/>
                                <w:sz w:val="26"/>
                                <w:szCs w:val="26"/>
                              </w:rPr>
                            </w:pPr>
                            <w:r w:rsidRPr="00A02A7A">
                              <w:rPr>
                                <w:color w:val="CC4693"/>
                                <w:sz w:val="26"/>
                                <w:szCs w:val="26"/>
                              </w:rPr>
                              <w:t>Four</w:t>
                            </w:r>
                          </w:p>
                          <w:p w14:paraId="5FDEE86A" w14:textId="74D70F48" w:rsidR="005D6910" w:rsidRDefault="008A6E62" w:rsidP="00702244">
                            <w:pPr>
                              <w:spacing w:after="108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A6E62">
                              <w:rPr>
                                <w:rFonts w:eastAsia="Times New Roman"/>
                                <w:color w:val="000000"/>
                              </w:rPr>
                              <w:t>All of</w:t>
                            </w:r>
                            <w:proofErr w:type="gramEnd"/>
                            <w:r w:rsidRPr="008A6E62">
                              <w:rPr>
                                <w:rFonts w:eastAsia="Times New Roman"/>
                                <w:color w:val="000000"/>
                              </w:rPr>
                              <w:t xml:space="preserve"> these pictures show 4. </w:t>
                            </w:r>
                          </w:p>
                          <w:p w14:paraId="00B05360" w14:textId="298CD66E" w:rsidR="008A6E62" w:rsidRPr="006E5FDF" w:rsidRDefault="006E5FDF" w:rsidP="006E5FDF">
                            <w:pPr>
                              <w:spacing w:after="324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E5FDF">
                              <w:rPr>
                                <w:rFonts w:eastAsia="Times New Roman"/>
                                <w:color w:val="3C4043"/>
                                <w:spacing w:val="3"/>
                                <w:sz w:val="21"/>
                                <w:szCs w:val="21"/>
                                <w:shd w:val="clear" w:color="auto" w:fill="FFFFFF"/>
                              </w:rPr>
                              <w:t>Look at the cakes on the plates. How many cakes are on each plate? Do they all show the same amount or a different amount?</w:t>
                            </w:r>
                          </w:p>
                          <w:p w14:paraId="50BE1C41" w14:textId="77777777" w:rsidR="00702244" w:rsidRPr="00702244" w:rsidRDefault="00702244" w:rsidP="0070224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02244">
                              <w:rPr>
                                <w:rFonts w:eastAsia="Times New Roman"/>
                                <w:color w:val="000000"/>
                              </w:rPr>
                              <w:t>How many counters are in each five-frame? What do you notice?</w:t>
                            </w:r>
                          </w:p>
                          <w:p w14:paraId="2E9074B5" w14:textId="77777777" w:rsidR="00702244" w:rsidRDefault="00702244" w:rsidP="008A6E62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5372C35E" w14:textId="77777777" w:rsidR="00702244" w:rsidRPr="008A6E62" w:rsidRDefault="00702244" w:rsidP="008A6E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97236E9" w14:textId="77777777" w:rsidR="008A6E62" w:rsidRPr="005D6910" w:rsidRDefault="008A6E62" w:rsidP="005D6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7F18D1C" w14:textId="77777777" w:rsidR="00DE4FB5" w:rsidRPr="008954B8" w:rsidRDefault="00DE4FB5" w:rsidP="00DE4FB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8BF5BDE" w14:textId="77777777" w:rsidR="00DE4FB5" w:rsidRDefault="00DE4FB5" w:rsidP="00DE4FB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61B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3pt;margin-top:-.5pt;width:260.15pt;height:394.4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" filled="f" stroked="f">
                <v:textbox inset="4mm,3mm,4mm,4mm">
                  <w:txbxContent>
                    <w:p w14:paraId="50825A98" w14:textId="7CA0373E" w:rsidR="00DE4FB5" w:rsidRPr="00A02A7A" w:rsidRDefault="008A6E62" w:rsidP="005D6910">
                      <w:pPr>
                        <w:pStyle w:val="Heading2"/>
                        <w:spacing w:before="0" w:after="40"/>
                        <w:rPr>
                          <w:color w:val="CC4693"/>
                          <w:sz w:val="26"/>
                          <w:szCs w:val="26"/>
                        </w:rPr>
                      </w:pPr>
                      <w:r w:rsidRPr="00A02A7A">
                        <w:rPr>
                          <w:color w:val="CC4693"/>
                          <w:sz w:val="26"/>
                          <w:szCs w:val="26"/>
                        </w:rPr>
                        <w:t>Four</w:t>
                      </w:r>
                    </w:p>
                    <w:p w14:paraId="5FDEE86A" w14:textId="74D70F48" w:rsidR="005D6910" w:rsidRDefault="008A6E62" w:rsidP="00702244">
                      <w:pPr>
                        <w:spacing w:after="108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proofErr w:type="gramStart"/>
                      <w:r w:rsidRPr="008A6E62">
                        <w:rPr>
                          <w:rFonts w:eastAsia="Times New Roman"/>
                          <w:color w:val="000000"/>
                        </w:rPr>
                        <w:t>All of</w:t>
                      </w:r>
                      <w:proofErr w:type="gramEnd"/>
                      <w:r w:rsidRPr="008A6E62">
                        <w:rPr>
                          <w:rFonts w:eastAsia="Times New Roman"/>
                          <w:color w:val="000000"/>
                        </w:rPr>
                        <w:t xml:space="preserve"> these pictures show 4. </w:t>
                      </w:r>
                    </w:p>
                    <w:p w14:paraId="00B05360" w14:textId="298CD66E" w:rsidR="008A6E62" w:rsidRPr="006E5FDF" w:rsidRDefault="006E5FDF" w:rsidP="006E5FDF">
                      <w:pPr>
                        <w:spacing w:after="324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6E5FDF">
                        <w:rPr>
                          <w:rFonts w:eastAsia="Times New Roman"/>
                          <w:color w:val="3C4043"/>
                          <w:spacing w:val="3"/>
                          <w:sz w:val="21"/>
                          <w:szCs w:val="21"/>
                          <w:shd w:val="clear" w:color="auto" w:fill="FFFFFF"/>
                        </w:rPr>
                        <w:t>Look at the cakes on the plates. How many cakes are on each plate? Do they all show the same amount or a different amount?</w:t>
                      </w:r>
                    </w:p>
                    <w:p w14:paraId="50BE1C41" w14:textId="77777777" w:rsidR="00702244" w:rsidRPr="00702244" w:rsidRDefault="00702244" w:rsidP="0070224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702244">
                        <w:rPr>
                          <w:rFonts w:eastAsia="Times New Roman"/>
                          <w:color w:val="000000"/>
                        </w:rPr>
                        <w:t>How many counters are in each five-frame? What do you notice?</w:t>
                      </w:r>
                    </w:p>
                    <w:p w14:paraId="2E9074B5" w14:textId="77777777" w:rsidR="00702244" w:rsidRDefault="00702244" w:rsidP="008A6E62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5372C35E" w14:textId="77777777" w:rsidR="00702244" w:rsidRPr="008A6E62" w:rsidRDefault="00702244" w:rsidP="008A6E62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797236E9" w14:textId="77777777" w:rsidR="008A6E62" w:rsidRPr="005D6910" w:rsidRDefault="008A6E62" w:rsidP="005D6910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77F18D1C" w14:textId="77777777" w:rsidR="00DE4FB5" w:rsidRPr="008954B8" w:rsidRDefault="00DE4FB5" w:rsidP="00DE4FB5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08BF5BDE" w14:textId="77777777" w:rsidR="00DE4FB5" w:rsidRDefault="00DE4FB5" w:rsidP="00DE4FB5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85110">
        <w:rPr>
          <w:noProof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247B2B6A" wp14:editId="5CEC6894">
                <wp:simplePos x="0" y="0"/>
                <wp:positionH relativeFrom="column">
                  <wp:posOffset>40399</wp:posOffset>
                </wp:positionH>
                <wp:positionV relativeFrom="paragraph">
                  <wp:posOffset>653152</wp:posOffset>
                </wp:positionV>
                <wp:extent cx="1349375" cy="269240"/>
                <wp:effectExtent l="0" t="0" r="9525" b="1016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375" cy="269240"/>
                          <a:chOff x="0" y="0"/>
                          <a:chExt cx="1235075" cy="24638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1235075" cy="246380"/>
                            <a:chOff x="0" y="0"/>
                            <a:chExt cx="1919732" cy="384048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0" y="0"/>
                              <a:ext cx="384048" cy="38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384048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768096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1152144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1536192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Oval 31"/>
                        <wps:cNvSpPr/>
                        <wps:spPr>
                          <a:xfrm>
                            <a:off x="50800" y="51962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Oval 257"/>
                        <wps:cNvSpPr/>
                        <wps:spPr>
                          <a:xfrm>
                            <a:off x="295396" y="51478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Oval 258"/>
                        <wps:cNvSpPr/>
                        <wps:spPr>
                          <a:xfrm>
                            <a:off x="540360" y="52039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Oval 266"/>
                        <wps:cNvSpPr/>
                        <wps:spPr>
                          <a:xfrm>
                            <a:off x="785538" y="52039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rgbClr val="85BD3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613C5" id="Group 24" o:spid="_x0000_s1026" style="position:absolute;margin-left:3.2pt;margin-top:51.45pt;width:106.25pt;height:21.2pt;z-index:252151808;mso-width-relative:margin;mso-height-relative:margin" coordsize="12350,24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">
                <v:group id="Group 25" o:spid="_x0000_s1027" style="position:absolute;width:12350;height:2463" coordsize="19197,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rect id="Rectangle 26" o:spid="_x0000_s1028" style="position:absolute;width:3840;height:38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" filled="f" strokecolor="#1c1c1c [3213]" strokeweight="1pt"/>
                  <v:rect id="Rectangle 27" o:spid="_x0000_s1029" style="position:absolute;left:3840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" filled="f" strokecolor="#1c1c1c [3213]" strokeweight="1pt"/>
                  <v:rect id="Rectangle 28" o:spid="_x0000_s1030" style="position:absolute;left:7680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" filled="f" strokecolor="#1c1c1c [3213]" strokeweight="1pt"/>
                  <v:rect id="Rectangle 29" o:spid="_x0000_s1031" style="position:absolute;left:11521;width:3835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" filled="f" strokecolor="#1c1c1c [3213]" strokeweight="1pt"/>
                  <v:rect id="Rectangle 30" o:spid="_x0000_s1032" style="position:absolute;left:15361;width:3836;height:38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" filled="f" strokecolor="#1c1c1c [3213]" strokeweight="1pt"/>
                </v:group>
                <v:oval id="Oval 31" o:spid="_x0000_s1033" style="position:absolute;left:508;top:519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" fillcolor="#85bd32" strokecolor="#85bd32" strokeweight="1pt">
                  <v:stroke joinstyle="miter"/>
                </v:oval>
                <v:oval id="Oval 257" o:spid="_x0000_s1034" style="position:absolute;left:2953;top:514;width:1544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" fillcolor="#85bd32" strokecolor="#85bd32" strokeweight="1pt">
                  <v:stroke joinstyle="miter"/>
                </v:oval>
                <v:oval id="Oval 258" o:spid="_x0000_s1035" style="position:absolute;left:5403;top:520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" fillcolor="#85bd32" strokecolor="#85bd32" strokeweight="1pt">
                  <v:stroke joinstyle="miter"/>
                </v:oval>
                <v:oval id="Oval 266" o:spid="_x0000_s1036" style="position:absolute;left:7855;top:520;width:1543;height:1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" fillcolor="#85bd32" strokecolor="#85bd32" strokeweight="1pt">
                  <v:stroke joinstyle="miter"/>
                </v:oval>
              </v:group>
            </w:pict>
          </mc:Fallback>
        </mc:AlternateContent>
      </w:r>
      <w:r w:rsidR="00B85110">
        <w:rPr>
          <w:noProof/>
        </w:rPr>
        <w:drawing>
          <wp:anchor distT="0" distB="0" distL="114300" distR="114300" simplePos="0" relativeHeight="252147712" behindDoc="0" locked="0" layoutInCell="1" allowOverlap="1" wp14:anchorId="7958815E" wp14:editId="7474D6DF">
            <wp:simplePos x="0" y="0"/>
            <wp:positionH relativeFrom="column">
              <wp:posOffset>2122245</wp:posOffset>
            </wp:positionH>
            <wp:positionV relativeFrom="paragraph">
              <wp:posOffset>215265</wp:posOffset>
            </wp:positionV>
            <wp:extent cx="403225" cy="847725"/>
            <wp:effectExtent l="0" t="0" r="3175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110">
        <w:rPr>
          <w:noProof/>
        </w:rPr>
        <w:drawing>
          <wp:anchor distT="0" distB="0" distL="114300" distR="114300" simplePos="0" relativeHeight="252149760" behindDoc="0" locked="0" layoutInCell="1" allowOverlap="1" wp14:anchorId="3C8C0377" wp14:editId="41641270">
            <wp:simplePos x="0" y="0"/>
            <wp:positionH relativeFrom="column">
              <wp:posOffset>1539950</wp:posOffset>
            </wp:positionH>
            <wp:positionV relativeFrom="paragraph">
              <wp:posOffset>563245</wp:posOffset>
            </wp:positionV>
            <wp:extent cx="447675" cy="44894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110">
        <w:rPr>
          <w:noProof/>
        </w:rPr>
        <w:drawing>
          <wp:anchor distT="0" distB="0" distL="114300" distR="114300" simplePos="0" relativeHeight="252153856" behindDoc="0" locked="0" layoutInCell="1" allowOverlap="1" wp14:anchorId="20A52A7D" wp14:editId="37241C0B">
            <wp:simplePos x="0" y="0"/>
            <wp:positionH relativeFrom="column">
              <wp:posOffset>2615640</wp:posOffset>
            </wp:positionH>
            <wp:positionV relativeFrom="paragraph">
              <wp:posOffset>491490</wp:posOffset>
            </wp:positionV>
            <wp:extent cx="403225" cy="482600"/>
            <wp:effectExtent l="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6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946E39" wp14:editId="7F54A52A">
                <wp:simplePos x="0" y="0"/>
                <wp:positionH relativeFrom="column">
                  <wp:posOffset>391278</wp:posOffset>
                </wp:positionH>
                <wp:positionV relativeFrom="paragraph">
                  <wp:posOffset>1496547</wp:posOffset>
                </wp:positionV>
                <wp:extent cx="524540" cy="602423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40" cy="602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50778" w14:textId="46FBE6AA" w:rsidR="00992161" w:rsidRPr="00992161" w:rsidRDefault="0099216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6E39" id="Text Box 117" o:spid="_x0000_s1027" type="#_x0000_t202" style="position:absolute;margin-left:30.8pt;margin-top:117.85pt;width:41.3pt;height:47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" filled="f" stroked="f" strokeweight=".5pt">
                <v:textbox>
                  <w:txbxContent>
                    <w:p w14:paraId="18350778" w14:textId="46FBE6AA" w:rsidR="00992161" w:rsidRPr="00992161" w:rsidRDefault="00992161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910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177791BB" wp14:editId="6D512DEC">
                <wp:simplePos x="0" y="0"/>
                <wp:positionH relativeFrom="column">
                  <wp:posOffset>6638163</wp:posOffset>
                </wp:positionH>
                <wp:positionV relativeFrom="paragraph">
                  <wp:posOffset>5715</wp:posOffset>
                </wp:positionV>
                <wp:extent cx="3389376" cy="4997323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376" cy="4997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71F44" w14:textId="77777777" w:rsidR="008A6E62" w:rsidRPr="00A02A7A" w:rsidRDefault="008A6E62" w:rsidP="008A6E62">
                            <w:pPr>
                              <w:spacing w:after="40" w:line="240" w:lineRule="auto"/>
                              <w:rPr>
                                <w:b/>
                                <w:bCs/>
                                <w:color w:val="CC4693"/>
                                <w:sz w:val="26"/>
                                <w:szCs w:val="26"/>
                              </w:rPr>
                            </w:pPr>
                            <w:r w:rsidRPr="00A02A7A">
                              <w:rPr>
                                <w:b/>
                                <w:bCs/>
                                <w:color w:val="CC4693"/>
                                <w:sz w:val="26"/>
                                <w:szCs w:val="26"/>
                              </w:rPr>
                              <w:t>One More and One Less</w:t>
                            </w:r>
                          </w:p>
                          <w:p w14:paraId="07E8C17F" w14:textId="319B509B" w:rsidR="005D6910" w:rsidRPr="006E5FDF" w:rsidRDefault="008A6E62" w:rsidP="009F06D5">
                            <w:pPr>
                              <w:spacing w:after="1080" w:line="240" w:lineRule="auto"/>
                              <w:rPr>
                                <w:rFonts w:eastAsia="Times New Roman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             </w:t>
                            </w:r>
                            <w:r w:rsidRPr="0056673C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One </w:t>
                            </w:r>
                            <w:r w:rsidR="006E5FD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less   </w:t>
                            </w:r>
                            <w:r w:rsidRPr="0056673C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                   One </w:t>
                            </w:r>
                            <w:r w:rsidR="006E5FD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more</w:t>
                            </w:r>
                          </w:p>
                          <w:p w14:paraId="6E6FACDA" w14:textId="77777777" w:rsidR="0056673C" w:rsidRDefault="0056673C" w:rsidP="009F06D5">
                            <w:pPr>
                              <w:spacing w:after="132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56673C">
                              <w:rPr>
                                <w:rFonts w:eastAsia="Times New Roman"/>
                                <w:color w:val="000000"/>
                              </w:rPr>
                              <w:t>How many people are on the bus?</w:t>
                            </w:r>
                          </w:p>
                          <w:p w14:paraId="23D102AD" w14:textId="26BDDD27" w:rsidR="0056673C" w:rsidRPr="006E5FDF" w:rsidRDefault="0056673C" w:rsidP="00416EE9">
                            <w:pPr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6673C">
                              <w:t xml:space="preserve">How many people will there be if </w:t>
                            </w:r>
                            <w:r w:rsidRPr="009E5BFD">
                              <w:rPr>
                                <w:color w:val="1C1C1C" w:themeColor="text1"/>
                              </w:rPr>
                              <w:t xml:space="preserve">1 more </w:t>
                            </w:r>
                            <w:proofErr w:type="gramStart"/>
                            <w:r w:rsidRPr="009E5BFD">
                              <w:rPr>
                                <w:color w:val="1C1C1C" w:themeColor="text1"/>
                              </w:rPr>
                              <w:t>person</w:t>
                            </w:r>
                            <w:proofErr w:type="gramEnd"/>
                            <w:r w:rsidRPr="009E5BFD">
                              <w:rPr>
                                <w:color w:val="1C1C1C" w:themeColor="text1"/>
                              </w:rPr>
                              <w:t xml:space="preserve"> </w:t>
                            </w:r>
                            <w:r w:rsidR="006E5FDF" w:rsidRPr="009E5BFD">
                              <w:rPr>
                                <w:color w:val="1C1C1C" w:themeColor="text1"/>
                                <w:spacing w:val="3"/>
                                <w:shd w:val="clear" w:color="auto" w:fill="FFFFFF"/>
                              </w:rPr>
                              <w:t>comes along to wait for the bus?</w:t>
                            </w:r>
                            <w:r w:rsidRPr="009E5BFD">
                              <w:rPr>
                                <w:color w:val="1C1C1C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7799E4C" w14:textId="77777777" w:rsidR="009F06D5" w:rsidRPr="009F06D5" w:rsidRDefault="009F06D5" w:rsidP="009F06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F06D5">
                              <w:rPr>
                                <w:rFonts w:eastAsia="Times New Roman"/>
                                <w:color w:val="000000"/>
                              </w:rPr>
                              <w:t xml:space="preserve">Sam is climbing some stairs that are made of towers of interlocking cubes. What do you notice about the number of interlocking cubes in each tower? How does the </w:t>
                            </w:r>
                            <w:proofErr w:type="gramStart"/>
                            <w:r w:rsidRPr="009F06D5">
                              <w:rPr>
                                <w:rFonts w:eastAsia="Times New Roman"/>
                                <w:color w:val="000000"/>
                              </w:rPr>
                              <w:t>amount</w:t>
                            </w:r>
                            <w:proofErr w:type="gramEnd"/>
                            <w:r w:rsidRPr="009F06D5">
                              <w:rPr>
                                <w:rFonts w:eastAsia="Times New Roman"/>
                                <w:color w:val="000000"/>
                              </w:rPr>
                              <w:t xml:space="preserve"> of interlocking cubes change each time?</w:t>
                            </w:r>
                          </w:p>
                          <w:p w14:paraId="5FBA8001" w14:textId="77777777" w:rsidR="009F06D5" w:rsidRPr="009F06D5" w:rsidRDefault="009F06D5" w:rsidP="009F06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ACDE215" w14:textId="77777777" w:rsidR="009F06D5" w:rsidRPr="0056673C" w:rsidRDefault="009F06D5" w:rsidP="0056673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0F59BC2" w14:textId="77777777" w:rsidR="0036273F" w:rsidRPr="0036273F" w:rsidRDefault="0036273F" w:rsidP="0036273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56F2DF5" w14:textId="77777777" w:rsidR="0036273F" w:rsidRPr="008954B8" w:rsidRDefault="0036273F" w:rsidP="0036273F">
                            <w:pPr>
                              <w:spacing w:after="12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753DFA9" w14:textId="77777777" w:rsidR="005D6910" w:rsidRDefault="005D6910" w:rsidP="00F345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791B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22.7pt;margin-top:.45pt;width:266.9pt;height:393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" filled="f" stroked="f">
                <v:textbox inset="4mm,3mm,4mm,4mm">
                  <w:txbxContent>
                    <w:p w14:paraId="6EB71F44" w14:textId="77777777" w:rsidR="008A6E62" w:rsidRPr="00A02A7A" w:rsidRDefault="008A6E62" w:rsidP="008A6E62">
                      <w:pPr>
                        <w:spacing w:after="40" w:line="240" w:lineRule="auto"/>
                        <w:rPr>
                          <w:b/>
                          <w:bCs/>
                          <w:color w:val="CC4693"/>
                          <w:sz w:val="26"/>
                          <w:szCs w:val="26"/>
                        </w:rPr>
                      </w:pPr>
                      <w:r w:rsidRPr="00A02A7A">
                        <w:rPr>
                          <w:b/>
                          <w:bCs/>
                          <w:color w:val="CC4693"/>
                          <w:sz w:val="26"/>
                          <w:szCs w:val="26"/>
                        </w:rPr>
                        <w:t>One More and One Less</w:t>
                      </w:r>
                    </w:p>
                    <w:p w14:paraId="07E8C17F" w14:textId="319B509B" w:rsidR="005D6910" w:rsidRPr="006E5FDF" w:rsidRDefault="008A6E62" w:rsidP="009F06D5">
                      <w:pPr>
                        <w:spacing w:after="1080" w:line="240" w:lineRule="auto"/>
                        <w:rPr>
                          <w:rFonts w:eastAsia="Times New Roman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eastAsia="Times New Roman"/>
                          <w:color w:val="000000"/>
                        </w:rPr>
                        <w:t xml:space="preserve">             </w:t>
                      </w:r>
                      <w:r w:rsidRPr="0056673C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One </w:t>
                      </w:r>
                      <w:r w:rsidR="006E5FD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less   </w:t>
                      </w:r>
                      <w:r w:rsidRPr="0056673C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                   One </w:t>
                      </w:r>
                      <w:r w:rsidR="006E5FD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more</w:t>
                      </w:r>
                    </w:p>
                    <w:p w14:paraId="6E6FACDA" w14:textId="77777777" w:rsidR="0056673C" w:rsidRDefault="0056673C" w:rsidP="009F06D5">
                      <w:pPr>
                        <w:spacing w:after="132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56673C">
                        <w:rPr>
                          <w:rFonts w:eastAsia="Times New Roman"/>
                          <w:color w:val="000000"/>
                        </w:rPr>
                        <w:t>How many people are on the bus?</w:t>
                      </w:r>
                    </w:p>
                    <w:p w14:paraId="23D102AD" w14:textId="26BDDD27" w:rsidR="0056673C" w:rsidRPr="006E5FDF" w:rsidRDefault="0056673C" w:rsidP="00416EE9">
                      <w:pPr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56673C">
                        <w:t xml:space="preserve">How many people will there be if </w:t>
                      </w:r>
                      <w:r w:rsidRPr="009E5BFD">
                        <w:rPr>
                          <w:color w:val="1C1C1C" w:themeColor="text1"/>
                        </w:rPr>
                        <w:t xml:space="preserve">1 more </w:t>
                      </w:r>
                      <w:proofErr w:type="gramStart"/>
                      <w:r w:rsidRPr="009E5BFD">
                        <w:rPr>
                          <w:color w:val="1C1C1C" w:themeColor="text1"/>
                        </w:rPr>
                        <w:t>person</w:t>
                      </w:r>
                      <w:proofErr w:type="gramEnd"/>
                      <w:r w:rsidRPr="009E5BFD">
                        <w:rPr>
                          <w:color w:val="1C1C1C" w:themeColor="text1"/>
                        </w:rPr>
                        <w:t xml:space="preserve"> </w:t>
                      </w:r>
                      <w:r w:rsidR="006E5FDF" w:rsidRPr="009E5BFD">
                        <w:rPr>
                          <w:color w:val="1C1C1C" w:themeColor="text1"/>
                          <w:spacing w:val="3"/>
                          <w:shd w:val="clear" w:color="auto" w:fill="FFFFFF"/>
                        </w:rPr>
                        <w:t>comes along to wait for the bus?</w:t>
                      </w:r>
                      <w:r w:rsidRPr="009E5BFD">
                        <w:rPr>
                          <w:color w:val="1C1C1C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7799E4C" w14:textId="77777777" w:rsidR="009F06D5" w:rsidRPr="009F06D5" w:rsidRDefault="009F06D5" w:rsidP="009F06D5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9F06D5">
                        <w:rPr>
                          <w:rFonts w:eastAsia="Times New Roman"/>
                          <w:color w:val="000000"/>
                        </w:rPr>
                        <w:t xml:space="preserve">Sam is climbing some stairs that are made of towers of interlocking cubes. What do you notice about the number of interlocking cubes in each tower? How does the </w:t>
                      </w:r>
                      <w:proofErr w:type="gramStart"/>
                      <w:r w:rsidRPr="009F06D5">
                        <w:rPr>
                          <w:rFonts w:eastAsia="Times New Roman"/>
                          <w:color w:val="000000"/>
                        </w:rPr>
                        <w:t>amount</w:t>
                      </w:r>
                      <w:proofErr w:type="gramEnd"/>
                      <w:r w:rsidRPr="009F06D5">
                        <w:rPr>
                          <w:rFonts w:eastAsia="Times New Roman"/>
                          <w:color w:val="000000"/>
                        </w:rPr>
                        <w:t xml:space="preserve"> of interlocking cubes change each time?</w:t>
                      </w:r>
                    </w:p>
                    <w:p w14:paraId="5FBA8001" w14:textId="77777777" w:rsidR="009F06D5" w:rsidRPr="009F06D5" w:rsidRDefault="009F06D5" w:rsidP="009F06D5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4ACDE215" w14:textId="77777777" w:rsidR="009F06D5" w:rsidRPr="0056673C" w:rsidRDefault="009F06D5" w:rsidP="0056673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70F59BC2" w14:textId="77777777" w:rsidR="0036273F" w:rsidRPr="0036273F" w:rsidRDefault="0036273F" w:rsidP="0036273F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656F2DF5" w14:textId="77777777" w:rsidR="0036273F" w:rsidRPr="008954B8" w:rsidRDefault="0036273F" w:rsidP="0036273F">
                      <w:pPr>
                        <w:spacing w:after="12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0753DFA9" w14:textId="77777777" w:rsidR="005D6910" w:rsidRDefault="005D6910" w:rsidP="00F3451C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D6910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1132D375" wp14:editId="5E5BA5B4">
                <wp:simplePos x="0" y="0"/>
                <wp:positionH relativeFrom="column">
                  <wp:posOffset>3236595</wp:posOffset>
                </wp:positionH>
                <wp:positionV relativeFrom="paragraph">
                  <wp:posOffset>-6477</wp:posOffset>
                </wp:positionV>
                <wp:extent cx="3389376" cy="50095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376" cy="500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AE5AD" w14:textId="56753270" w:rsidR="00F3451C" w:rsidRPr="00A02A7A" w:rsidRDefault="008A6E62" w:rsidP="008A6E62">
                            <w:pPr>
                              <w:spacing w:after="40" w:line="240" w:lineRule="auto"/>
                              <w:rPr>
                                <w:rFonts w:ascii="Times New Roman" w:eastAsia="Times New Roman" w:hAnsi="Times New Roman"/>
                                <w:color w:val="CC4693"/>
                                <w:sz w:val="24"/>
                                <w:szCs w:val="24"/>
                              </w:rPr>
                            </w:pPr>
                            <w:r w:rsidRPr="00A02A7A">
                              <w:rPr>
                                <w:b/>
                                <w:bCs/>
                                <w:color w:val="CC4693"/>
                                <w:sz w:val="26"/>
                                <w:szCs w:val="26"/>
                              </w:rPr>
                              <w:t>Five</w:t>
                            </w:r>
                          </w:p>
                          <w:p w14:paraId="5FE8DE42" w14:textId="244A6876" w:rsidR="008A6E62" w:rsidRPr="00A02A7A" w:rsidRDefault="008A6E62" w:rsidP="00A02A7A">
                            <w:pPr>
                              <w:spacing w:after="48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A6E62">
                              <w:rPr>
                                <w:rFonts w:eastAsia="Times New Roman"/>
                                <w:color w:val="000000"/>
                              </w:rPr>
                              <w:t xml:space="preserve">How many fingers </w:t>
                            </w:r>
                            <w:r w:rsidR="00A02A7A">
                              <w:rPr>
                                <w:rFonts w:eastAsia="Times New Roman"/>
                                <w:color w:val="000000"/>
                              </w:rPr>
                              <w:br/>
                            </w:r>
                            <w:r w:rsidRPr="008A6E62">
                              <w:rPr>
                                <w:rFonts w:eastAsia="Times New Roman"/>
                                <w:color w:val="000000"/>
                              </w:rPr>
                              <w:t>can you see?</w:t>
                            </w:r>
                          </w:p>
                          <w:p w14:paraId="14643374" w14:textId="63169CFD" w:rsidR="00A02A7A" w:rsidRPr="00A02A7A" w:rsidRDefault="00A02A7A" w:rsidP="00A02A7A">
                            <w:pPr>
                              <w:spacing w:after="36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A02A7A">
                              <w:rPr>
                                <w:rFonts w:eastAsia="Times New Roman"/>
                                <w:color w:val="000000"/>
                              </w:rPr>
                              <w:t xml:space="preserve">Can you use two hands to show </w:t>
                            </w:r>
                            <w:proofErr w:type="gramStart"/>
                            <w:r w:rsidRPr="00A02A7A">
                              <w:rPr>
                                <w:rFonts w:eastAsia="Times New Roman"/>
                                <w:color w:val="000000"/>
                              </w:rPr>
                              <w:t>5  in</w:t>
                            </w:r>
                            <w:proofErr w:type="gramEnd"/>
                            <w:r w:rsidRPr="00A02A7A">
                              <w:rPr>
                                <w:rFonts w:eastAsia="Times New Roman"/>
                                <w:color w:val="000000"/>
                              </w:rPr>
                              <w:t xml:space="preserve"> a different way? How </w:t>
                            </w:r>
                            <w:proofErr w:type="gramStart"/>
                            <w:r w:rsidRPr="00A02A7A">
                              <w:rPr>
                                <w:rFonts w:eastAsia="Times New Roman"/>
                                <w:color w:val="000000"/>
                              </w:rPr>
                              <w:t>many different ways</w:t>
                            </w:r>
                            <w:proofErr w:type="gramEnd"/>
                            <w:r w:rsidRPr="00A02A7A">
                              <w:rPr>
                                <w:rFonts w:eastAsia="Times New Roman"/>
                                <w:color w:val="000000"/>
                              </w:rPr>
                              <w:t xml:space="preserve"> can you show 5? </w:t>
                            </w:r>
                          </w:p>
                          <w:p w14:paraId="5AAE7581" w14:textId="0303C2AB" w:rsidR="00A02A7A" w:rsidRPr="00A02A7A" w:rsidRDefault="00A02A7A" w:rsidP="00210DFF">
                            <w:pPr>
                              <w:spacing w:after="96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02A7A">
                              <w:rPr>
                                <w:rFonts w:eastAsia="Times New Roman"/>
                                <w:color w:val="000000"/>
                              </w:rPr>
                              <w:t xml:space="preserve">Which five-frame has 5 counters? What do you notice? </w:t>
                            </w:r>
                          </w:p>
                          <w:p w14:paraId="51B472C4" w14:textId="69FD3665" w:rsidR="00A02A7A" w:rsidRPr="00A02A7A" w:rsidRDefault="00A02A7A" w:rsidP="00210DFF">
                            <w:pPr>
                              <w:spacing w:after="144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A02A7A">
                              <w:rPr>
                                <w:rFonts w:eastAsia="Times New Roman"/>
                                <w:color w:val="000000"/>
                              </w:rPr>
                              <w:t>Have a look at Teddy’s birthday cake. How old is Teddy?</w:t>
                            </w:r>
                          </w:p>
                          <w:p w14:paraId="5371BB5B" w14:textId="77777777" w:rsidR="00A02A7A" w:rsidRPr="00A02A7A" w:rsidRDefault="00A02A7A" w:rsidP="00A02A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02A7A">
                              <w:rPr>
                                <w:rFonts w:eastAsia="Times New Roman"/>
                                <w:color w:val="000000"/>
                              </w:rPr>
                              <w:t>Which birthday card belongs to Teddy? </w:t>
                            </w:r>
                          </w:p>
                          <w:p w14:paraId="4D2D6754" w14:textId="77777777" w:rsidR="00A02A7A" w:rsidRPr="00A02A7A" w:rsidRDefault="00A02A7A" w:rsidP="00A02A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1047DA1" w14:textId="77777777" w:rsidR="00F3451C" w:rsidRPr="00F3451C" w:rsidRDefault="00F3451C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B6E7A72" w14:textId="77777777" w:rsidR="00F3451C" w:rsidRPr="00F3451C" w:rsidRDefault="00F3451C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EF370DB" w14:textId="77777777" w:rsidR="00F3451C" w:rsidRPr="00F3451C" w:rsidRDefault="00F3451C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BC3763B" w14:textId="77777777" w:rsidR="00F3451C" w:rsidRPr="00F3451C" w:rsidRDefault="00F3451C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783C4ED" w14:textId="77777777" w:rsidR="005D6910" w:rsidRPr="008954B8" w:rsidRDefault="005D6910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5269802" w14:textId="77777777" w:rsidR="005D6910" w:rsidRDefault="005D6910" w:rsidP="00F345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D375" id="_x0000_s1029" type="#_x0000_t202" style="position:absolute;margin-left:254.85pt;margin-top:-.5pt;width:266.9pt;height:394.4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" filled="f" stroked="f">
                <v:textbox inset="4mm,3mm,4mm,4mm">
                  <w:txbxContent>
                    <w:p w14:paraId="314AE5AD" w14:textId="56753270" w:rsidR="00F3451C" w:rsidRPr="00A02A7A" w:rsidRDefault="008A6E62" w:rsidP="008A6E62">
                      <w:pPr>
                        <w:spacing w:after="40" w:line="240" w:lineRule="auto"/>
                        <w:rPr>
                          <w:rFonts w:ascii="Times New Roman" w:eastAsia="Times New Roman" w:hAnsi="Times New Roman"/>
                          <w:color w:val="CC4693"/>
                          <w:sz w:val="24"/>
                          <w:szCs w:val="24"/>
                        </w:rPr>
                      </w:pPr>
                      <w:r w:rsidRPr="00A02A7A">
                        <w:rPr>
                          <w:b/>
                          <w:bCs/>
                          <w:color w:val="CC4693"/>
                          <w:sz w:val="26"/>
                          <w:szCs w:val="26"/>
                        </w:rPr>
                        <w:t>Five</w:t>
                      </w:r>
                    </w:p>
                    <w:p w14:paraId="5FE8DE42" w14:textId="244A6876" w:rsidR="008A6E62" w:rsidRPr="00A02A7A" w:rsidRDefault="008A6E62" w:rsidP="00A02A7A">
                      <w:pPr>
                        <w:spacing w:after="48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8A6E62">
                        <w:rPr>
                          <w:rFonts w:eastAsia="Times New Roman"/>
                          <w:color w:val="000000"/>
                        </w:rPr>
                        <w:t xml:space="preserve">How many fingers </w:t>
                      </w:r>
                      <w:r w:rsidR="00A02A7A">
                        <w:rPr>
                          <w:rFonts w:eastAsia="Times New Roman"/>
                          <w:color w:val="000000"/>
                        </w:rPr>
                        <w:br/>
                      </w:r>
                      <w:r w:rsidRPr="008A6E62">
                        <w:rPr>
                          <w:rFonts w:eastAsia="Times New Roman"/>
                          <w:color w:val="000000"/>
                        </w:rPr>
                        <w:t>can you see?</w:t>
                      </w:r>
                    </w:p>
                    <w:p w14:paraId="14643374" w14:textId="63169CFD" w:rsidR="00A02A7A" w:rsidRPr="00A02A7A" w:rsidRDefault="00A02A7A" w:rsidP="00A02A7A">
                      <w:pPr>
                        <w:spacing w:after="36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A02A7A">
                        <w:rPr>
                          <w:rFonts w:eastAsia="Times New Roman"/>
                          <w:color w:val="000000"/>
                        </w:rPr>
                        <w:t xml:space="preserve">Can you use two hands to show </w:t>
                      </w:r>
                      <w:proofErr w:type="gramStart"/>
                      <w:r w:rsidRPr="00A02A7A">
                        <w:rPr>
                          <w:rFonts w:eastAsia="Times New Roman"/>
                          <w:color w:val="000000"/>
                        </w:rPr>
                        <w:t>5  in</w:t>
                      </w:r>
                      <w:proofErr w:type="gramEnd"/>
                      <w:r w:rsidRPr="00A02A7A">
                        <w:rPr>
                          <w:rFonts w:eastAsia="Times New Roman"/>
                          <w:color w:val="000000"/>
                        </w:rPr>
                        <w:t xml:space="preserve"> a different way? How </w:t>
                      </w:r>
                      <w:proofErr w:type="gramStart"/>
                      <w:r w:rsidRPr="00A02A7A">
                        <w:rPr>
                          <w:rFonts w:eastAsia="Times New Roman"/>
                          <w:color w:val="000000"/>
                        </w:rPr>
                        <w:t>many different ways</w:t>
                      </w:r>
                      <w:proofErr w:type="gramEnd"/>
                      <w:r w:rsidRPr="00A02A7A">
                        <w:rPr>
                          <w:rFonts w:eastAsia="Times New Roman"/>
                          <w:color w:val="000000"/>
                        </w:rPr>
                        <w:t xml:space="preserve"> can you show 5? </w:t>
                      </w:r>
                    </w:p>
                    <w:p w14:paraId="5AAE7581" w14:textId="0303C2AB" w:rsidR="00A02A7A" w:rsidRPr="00A02A7A" w:rsidRDefault="00A02A7A" w:rsidP="00210DFF">
                      <w:pPr>
                        <w:spacing w:after="96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A02A7A">
                        <w:rPr>
                          <w:rFonts w:eastAsia="Times New Roman"/>
                          <w:color w:val="000000"/>
                        </w:rPr>
                        <w:t xml:space="preserve">Which five-frame has 5 counters? What do you notice? </w:t>
                      </w:r>
                    </w:p>
                    <w:p w14:paraId="51B472C4" w14:textId="69FD3665" w:rsidR="00A02A7A" w:rsidRPr="00A02A7A" w:rsidRDefault="00A02A7A" w:rsidP="00210DFF">
                      <w:pPr>
                        <w:spacing w:after="144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A02A7A">
                        <w:rPr>
                          <w:rFonts w:eastAsia="Times New Roman"/>
                          <w:color w:val="000000"/>
                        </w:rPr>
                        <w:t>Have a look at Teddy’s birthday cake. How old is Teddy?</w:t>
                      </w:r>
                    </w:p>
                    <w:p w14:paraId="5371BB5B" w14:textId="77777777" w:rsidR="00A02A7A" w:rsidRPr="00A02A7A" w:rsidRDefault="00A02A7A" w:rsidP="00A02A7A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A02A7A">
                        <w:rPr>
                          <w:rFonts w:eastAsia="Times New Roman"/>
                          <w:color w:val="000000"/>
                        </w:rPr>
                        <w:t>Which birthday card belongs to Teddy? </w:t>
                      </w:r>
                    </w:p>
                    <w:p w14:paraId="4D2D6754" w14:textId="77777777" w:rsidR="00A02A7A" w:rsidRPr="00A02A7A" w:rsidRDefault="00A02A7A" w:rsidP="00A02A7A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71047DA1" w14:textId="77777777" w:rsidR="00F3451C" w:rsidRPr="00F3451C" w:rsidRDefault="00F3451C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6B6E7A72" w14:textId="77777777" w:rsidR="00F3451C" w:rsidRPr="00F3451C" w:rsidRDefault="00F3451C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2EF370DB" w14:textId="77777777" w:rsidR="00F3451C" w:rsidRPr="00F3451C" w:rsidRDefault="00F3451C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6BC3763B" w14:textId="77777777" w:rsidR="00F3451C" w:rsidRPr="00F3451C" w:rsidRDefault="00F3451C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6783C4ED" w14:textId="77777777" w:rsidR="005D6910" w:rsidRPr="008954B8" w:rsidRDefault="005D6910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45269802" w14:textId="77777777" w:rsidR="005D6910" w:rsidRDefault="005D6910" w:rsidP="00F3451C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3451C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1" layoutInCell="1" allowOverlap="1" wp14:anchorId="0200B7E1" wp14:editId="7CF0C4AD">
                <wp:simplePos x="0" y="0"/>
                <wp:positionH relativeFrom="column">
                  <wp:posOffset>6638290</wp:posOffset>
                </wp:positionH>
                <wp:positionV relativeFrom="page">
                  <wp:posOffset>5601335</wp:posOffset>
                </wp:positionV>
                <wp:extent cx="3352800" cy="174371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3229E" w14:textId="77777777" w:rsidR="00F3451C" w:rsidRPr="00DE4FB5" w:rsidRDefault="00F3451C" w:rsidP="00DE4FB5">
                            <w:pPr>
                              <w:pStyle w:val="Heading3"/>
                              <w:spacing w:before="0" w:after="40"/>
                              <w:rPr>
                                <w:sz w:val="22"/>
                                <w:szCs w:val="22"/>
                              </w:rPr>
                            </w:pPr>
                            <w:r w:rsidRPr="00DE4FB5">
                              <w:rPr>
                                <w:sz w:val="22"/>
                                <w:szCs w:val="22"/>
                              </w:rPr>
                              <w:t>Challenge Yourself:</w:t>
                            </w:r>
                          </w:p>
                          <w:p w14:paraId="5E33C2F7" w14:textId="592B71D5" w:rsidR="00F3451C" w:rsidRPr="009B7BF1" w:rsidRDefault="008C7754" w:rsidP="008C7754">
                            <w:pPr>
                              <w:pStyle w:val="Bullets"/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  <w:r w:rsidRPr="008C7754">
                              <w:t xml:space="preserve">Count </w:t>
                            </w:r>
                            <w:proofErr w:type="gramStart"/>
                            <w:r w:rsidRPr="008C7754">
                              <w:t>a number of</w:t>
                            </w:r>
                            <w:proofErr w:type="gramEnd"/>
                            <w:r w:rsidRPr="008C7754">
                              <w:t xml:space="preserve"> objects and then cover them with a cloth. Ask a grown-up to put their hand under the cloth and either take 1 object away or add 1 more. How many will there be now?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0B7E1" id="_x0000_s1030" type="#_x0000_t202" style="position:absolute;margin-left:522.7pt;margin-top:441.05pt;width:264pt;height:137.3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" filled="f" stroked="f">
                <v:textbox inset="3mm,2.5mm,3mm,3mm">
                  <w:txbxContent>
                    <w:p w14:paraId="0863229E" w14:textId="77777777" w:rsidR="00F3451C" w:rsidRPr="00DE4FB5" w:rsidRDefault="00F3451C" w:rsidP="00DE4FB5">
                      <w:pPr>
                        <w:pStyle w:val="Heading3"/>
                        <w:spacing w:before="0" w:after="40"/>
                        <w:rPr>
                          <w:sz w:val="22"/>
                          <w:szCs w:val="22"/>
                        </w:rPr>
                      </w:pPr>
                      <w:r w:rsidRPr="00DE4FB5">
                        <w:rPr>
                          <w:sz w:val="22"/>
                          <w:szCs w:val="22"/>
                        </w:rPr>
                        <w:t>Challenge Yourself:</w:t>
                      </w:r>
                    </w:p>
                    <w:p w14:paraId="5E33C2F7" w14:textId="592B71D5" w:rsidR="00F3451C" w:rsidRPr="009B7BF1" w:rsidRDefault="008C7754" w:rsidP="008C7754">
                      <w:pPr>
                        <w:pStyle w:val="Bullets"/>
                        <w:rPr>
                          <w:rFonts w:ascii="Times New Roman" w:hAnsi="Times New Roman"/>
                          <w:color w:val="auto"/>
                        </w:rPr>
                      </w:pPr>
                      <w:r w:rsidRPr="008C7754">
                        <w:t xml:space="preserve">Count </w:t>
                      </w:r>
                      <w:proofErr w:type="gramStart"/>
                      <w:r w:rsidRPr="008C7754">
                        <w:t>a number of</w:t>
                      </w:r>
                      <w:proofErr w:type="gramEnd"/>
                      <w:r w:rsidRPr="008C7754">
                        <w:t xml:space="preserve"> objects and then cover them with a cloth. Ask a grown-up to put their hand under the cloth and either take 1 object away or add 1 more. How many will there be now?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3451C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1" layoutInCell="1" allowOverlap="1" wp14:anchorId="4F3BB7D3" wp14:editId="3BB61C54">
                <wp:simplePos x="0" y="0"/>
                <wp:positionH relativeFrom="column">
                  <wp:posOffset>3229610</wp:posOffset>
                </wp:positionH>
                <wp:positionV relativeFrom="page">
                  <wp:posOffset>5602605</wp:posOffset>
                </wp:positionV>
                <wp:extent cx="3352800" cy="174371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CD96B" w14:textId="77777777" w:rsidR="00F3451C" w:rsidRPr="00DE4FB5" w:rsidRDefault="00F3451C" w:rsidP="00DE4FB5">
                            <w:pPr>
                              <w:pStyle w:val="Heading3"/>
                              <w:spacing w:before="0" w:after="40"/>
                              <w:rPr>
                                <w:sz w:val="22"/>
                                <w:szCs w:val="22"/>
                              </w:rPr>
                            </w:pPr>
                            <w:r w:rsidRPr="00DE4FB5">
                              <w:rPr>
                                <w:sz w:val="22"/>
                                <w:szCs w:val="22"/>
                              </w:rPr>
                              <w:t>Challenge Yourself:</w:t>
                            </w:r>
                          </w:p>
                          <w:p w14:paraId="767A674A" w14:textId="18B56D6E" w:rsidR="00A417A4" w:rsidRDefault="00A417A4" w:rsidP="00A417A4">
                            <w:pPr>
                              <w:pStyle w:val="Bullets"/>
                              <w:rPr>
                                <w:rFonts w:ascii="Noto Sans Symbols" w:hAnsi="Noto Sans Symbols"/>
                              </w:rPr>
                            </w:pPr>
                            <w:r>
                              <w:t xml:space="preserve">One of your toys is having their 5th birthday. Can you make a card </w:t>
                            </w:r>
                            <w:r w:rsidR="00416EE9" w:rsidRPr="00416EE9">
                              <w:t>that shows that they are 5</w:t>
                            </w:r>
                            <w:r>
                              <w:t>? You might like to write a 5 or draw 5 pictures. </w:t>
                            </w:r>
                          </w:p>
                          <w:p w14:paraId="147D6319" w14:textId="7ACB67C1" w:rsidR="00F3451C" w:rsidRPr="00A417A4" w:rsidRDefault="00A417A4" w:rsidP="00A417A4">
                            <w:pPr>
                              <w:pStyle w:val="Bullets"/>
                              <w:rPr>
                                <w:rFonts w:ascii="Noto Sans Symbols" w:hAnsi="Noto Sans Symbols"/>
                              </w:rPr>
                            </w:pPr>
                            <w:r>
                              <w:t xml:space="preserve">Can you build a model with only 5 bricks? Can you use the same 5 bricks to make a different model? 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B7D3" id="_x0000_s1031" type="#_x0000_t202" style="position:absolute;margin-left:254.3pt;margin-top:441.15pt;width:264pt;height:137.3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" filled="f" stroked="f">
                <v:textbox inset="3mm,2.5mm,3mm,3mm">
                  <w:txbxContent>
                    <w:p w14:paraId="039CD96B" w14:textId="77777777" w:rsidR="00F3451C" w:rsidRPr="00DE4FB5" w:rsidRDefault="00F3451C" w:rsidP="00DE4FB5">
                      <w:pPr>
                        <w:pStyle w:val="Heading3"/>
                        <w:spacing w:before="0" w:after="40"/>
                        <w:rPr>
                          <w:sz w:val="22"/>
                          <w:szCs w:val="22"/>
                        </w:rPr>
                      </w:pPr>
                      <w:r w:rsidRPr="00DE4FB5">
                        <w:rPr>
                          <w:sz w:val="22"/>
                          <w:szCs w:val="22"/>
                        </w:rPr>
                        <w:t>Challenge Yourself:</w:t>
                      </w:r>
                    </w:p>
                    <w:p w14:paraId="767A674A" w14:textId="18B56D6E" w:rsidR="00A417A4" w:rsidRDefault="00A417A4" w:rsidP="00A417A4">
                      <w:pPr>
                        <w:pStyle w:val="Bullets"/>
                        <w:rPr>
                          <w:rFonts w:ascii="Noto Sans Symbols" w:hAnsi="Noto Sans Symbols"/>
                        </w:rPr>
                      </w:pPr>
                      <w:r>
                        <w:t xml:space="preserve">One of your toys is having their 5th birthday. Can you make a card </w:t>
                      </w:r>
                      <w:r w:rsidR="00416EE9" w:rsidRPr="00416EE9">
                        <w:t>that shows that they are 5</w:t>
                      </w:r>
                      <w:r>
                        <w:t>? You might like to write a 5 or draw 5 pictures. </w:t>
                      </w:r>
                    </w:p>
                    <w:p w14:paraId="147D6319" w14:textId="7ACB67C1" w:rsidR="00F3451C" w:rsidRPr="00A417A4" w:rsidRDefault="00A417A4" w:rsidP="00A417A4">
                      <w:pPr>
                        <w:pStyle w:val="Bullets"/>
                        <w:rPr>
                          <w:rFonts w:ascii="Noto Sans Symbols" w:hAnsi="Noto Sans Symbols"/>
                        </w:rPr>
                      </w:pPr>
                      <w:r>
                        <w:t xml:space="preserve">Can you build a model with only 5 bricks? Can you use the same 5 bricks to make a different model?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3451C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1" layoutInCell="1" allowOverlap="1" wp14:anchorId="177699AC" wp14:editId="5469A98B">
                <wp:simplePos x="0" y="0"/>
                <wp:positionH relativeFrom="column">
                  <wp:posOffset>-116205</wp:posOffset>
                </wp:positionH>
                <wp:positionV relativeFrom="page">
                  <wp:posOffset>5603875</wp:posOffset>
                </wp:positionV>
                <wp:extent cx="3352800" cy="1743710"/>
                <wp:effectExtent l="0" t="0" r="0" b="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41C04" w14:textId="77777777" w:rsidR="00DE4FB5" w:rsidRPr="00DE4FB5" w:rsidRDefault="00DE4FB5" w:rsidP="00DE4FB5">
                            <w:pPr>
                              <w:pStyle w:val="Heading3"/>
                              <w:spacing w:before="0" w:after="40"/>
                              <w:rPr>
                                <w:sz w:val="22"/>
                                <w:szCs w:val="22"/>
                              </w:rPr>
                            </w:pPr>
                            <w:r w:rsidRPr="00DE4FB5">
                              <w:rPr>
                                <w:sz w:val="22"/>
                                <w:szCs w:val="22"/>
                              </w:rPr>
                              <w:t>Challenge Yourself:</w:t>
                            </w:r>
                          </w:p>
                          <w:p w14:paraId="60A268EE" w14:textId="3D82D840" w:rsidR="00A417A4" w:rsidRDefault="00A417A4" w:rsidP="00A417A4">
                            <w:pPr>
                              <w:pStyle w:val="Bullets"/>
                            </w:pPr>
                            <w:r>
                              <w:t xml:space="preserve">Make 4 </w:t>
                            </w:r>
                            <w:proofErr w:type="gramStart"/>
                            <w:r>
                              <w:t>stepping stones</w:t>
                            </w:r>
                            <w:proofErr w:type="gramEnd"/>
                            <w:r>
                              <w:t xml:space="preserve"> from cushions. Step across the </w:t>
                            </w:r>
                            <w:proofErr w:type="gramStart"/>
                            <w:r>
                              <w:t>stepping stones</w:t>
                            </w:r>
                            <w:proofErr w:type="gramEnd"/>
                            <w:r>
                              <w:t>, counting from 1 to 4. Then step backwards, counting from 4 to 1.</w:t>
                            </w:r>
                          </w:p>
                          <w:p w14:paraId="6A7B1296" w14:textId="77777777" w:rsidR="00D262DF" w:rsidRPr="00D262DF" w:rsidRDefault="00D262DF" w:rsidP="00D262DF">
                            <w:pPr>
                              <w:pStyle w:val="Bullets"/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262DF">
                              <w:rPr>
                                <w:shd w:val="clear" w:color="auto" w:fill="FFFFFF"/>
                              </w:rPr>
                              <w:t>Collect 4 objects and arrange them. Now, arrange them in a different way. Do you still have 4? How do you know?</w:t>
                            </w:r>
                          </w:p>
                          <w:p w14:paraId="42E3A4D6" w14:textId="3F924C04" w:rsidR="00DE4FB5" w:rsidRPr="00A417A4" w:rsidRDefault="00DE4FB5" w:rsidP="00D262DF">
                            <w:pPr>
                              <w:pStyle w:val="Bullets"/>
                            </w:pP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99AC" id="_x0000_s1032" type="#_x0000_t202" style="position:absolute;margin-left:-9.15pt;margin-top:441.25pt;width:264pt;height:137.3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" filled="f" stroked="f">
                <v:textbox inset="3mm,2.5mm,3mm,3mm">
                  <w:txbxContent>
                    <w:p w14:paraId="2FF41C04" w14:textId="77777777" w:rsidR="00DE4FB5" w:rsidRPr="00DE4FB5" w:rsidRDefault="00DE4FB5" w:rsidP="00DE4FB5">
                      <w:pPr>
                        <w:pStyle w:val="Heading3"/>
                        <w:spacing w:before="0" w:after="40"/>
                        <w:rPr>
                          <w:sz w:val="22"/>
                          <w:szCs w:val="22"/>
                        </w:rPr>
                      </w:pPr>
                      <w:r w:rsidRPr="00DE4FB5">
                        <w:rPr>
                          <w:sz w:val="22"/>
                          <w:szCs w:val="22"/>
                        </w:rPr>
                        <w:t>Challenge Yourself:</w:t>
                      </w:r>
                    </w:p>
                    <w:p w14:paraId="60A268EE" w14:textId="3D82D840" w:rsidR="00A417A4" w:rsidRDefault="00A417A4" w:rsidP="00A417A4">
                      <w:pPr>
                        <w:pStyle w:val="Bullets"/>
                      </w:pPr>
                      <w:r>
                        <w:t xml:space="preserve">Make 4 </w:t>
                      </w:r>
                      <w:proofErr w:type="gramStart"/>
                      <w:r>
                        <w:t>stepping stones</w:t>
                      </w:r>
                      <w:proofErr w:type="gramEnd"/>
                      <w:r>
                        <w:t xml:space="preserve"> from cushions. Step across the </w:t>
                      </w:r>
                      <w:proofErr w:type="gramStart"/>
                      <w:r>
                        <w:t>stepping stones</w:t>
                      </w:r>
                      <w:proofErr w:type="gramEnd"/>
                      <w:r>
                        <w:t>, counting from 1 to 4. Then step backwards, counting from 4 to 1.</w:t>
                      </w:r>
                    </w:p>
                    <w:p w14:paraId="6A7B1296" w14:textId="77777777" w:rsidR="00D262DF" w:rsidRPr="00D262DF" w:rsidRDefault="00D262DF" w:rsidP="00D262DF">
                      <w:pPr>
                        <w:pStyle w:val="Bullets"/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D262DF">
                        <w:rPr>
                          <w:shd w:val="clear" w:color="auto" w:fill="FFFFFF"/>
                        </w:rPr>
                        <w:t>Collect 4 objects and arrange them. Now, arrange them in a different way. Do you still have 4? How do you know?</w:t>
                      </w:r>
                    </w:p>
                    <w:p w14:paraId="42E3A4D6" w14:textId="3F924C04" w:rsidR="00DE4FB5" w:rsidRPr="00A417A4" w:rsidRDefault="00DE4FB5" w:rsidP="00D262DF">
                      <w:pPr>
                        <w:pStyle w:val="Bullets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92161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1" layoutInCell="1" allowOverlap="1" wp14:anchorId="39DFE4F6" wp14:editId="749A09F7">
                <wp:simplePos x="0" y="0"/>
                <wp:positionH relativeFrom="column">
                  <wp:posOffset>205740</wp:posOffset>
                </wp:positionH>
                <wp:positionV relativeFrom="page">
                  <wp:posOffset>205105</wp:posOffset>
                </wp:positionV>
                <wp:extent cx="9484995" cy="563245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CE38E" w14:textId="24039214" w:rsidR="00DE4FB5" w:rsidRPr="005D6910" w:rsidRDefault="008C7754" w:rsidP="00DE4FB5">
                            <w:pPr>
                              <w:spacing w:before="40"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C775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Maths Talk and Learn: Supporting White Rose Maths Light and Dark</w:t>
                            </w:r>
                          </w:p>
                        </w:txbxContent>
                      </wps:txbx>
                      <wps:bodyPr rot="0" vert="horz" wrap="square" lIns="144000" tIns="126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E4F6" id="_x0000_s1033" type="#_x0000_t202" style="position:absolute;margin-left:16.2pt;margin-top:16.15pt;width:746.85pt;height:44.3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" filled="f" stroked="f">
                <v:textbox inset="4mm,3.5mm,4mm,4mm">
                  <w:txbxContent>
                    <w:p w14:paraId="264CE38E" w14:textId="24039214" w:rsidR="00DE4FB5" w:rsidRPr="005D6910" w:rsidRDefault="008C7754" w:rsidP="00DE4FB5">
                      <w:pPr>
                        <w:spacing w:before="40"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C775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Maths Talk and Learn: Supporting White Rose Maths Light and Dark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191C6D57" w14:textId="5B5F3EEA" w:rsidR="00B8626B" w:rsidRPr="009E4127" w:rsidRDefault="00D262DF" w:rsidP="009E4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E3CE815" wp14:editId="3981FE17">
                <wp:simplePos x="0" y="0"/>
                <wp:positionH relativeFrom="column">
                  <wp:posOffset>7865814</wp:posOffset>
                </wp:positionH>
                <wp:positionV relativeFrom="paragraph">
                  <wp:posOffset>4155111</wp:posOffset>
                </wp:positionV>
                <wp:extent cx="345861" cy="266700"/>
                <wp:effectExtent l="0" t="0" r="0" b="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61" cy="266700"/>
                        </a:xfrm>
                        <a:prstGeom prst="rightArrow">
                          <a:avLst/>
                        </a:prstGeom>
                        <a:solidFill>
                          <a:srgbClr val="E6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DCA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619.35pt;margin-top:327.15pt;width:27.25pt;height:21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" adj="13272" fillcolor="#e6007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DDBE9DB" wp14:editId="4AFD9950">
                <wp:simplePos x="0" y="0"/>
                <wp:positionH relativeFrom="column">
                  <wp:posOffset>6418238</wp:posOffset>
                </wp:positionH>
                <wp:positionV relativeFrom="paragraph">
                  <wp:posOffset>4147185</wp:posOffset>
                </wp:positionV>
                <wp:extent cx="345861" cy="266700"/>
                <wp:effectExtent l="0" t="0" r="0" b="0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61" cy="266700"/>
                        </a:xfrm>
                        <a:prstGeom prst="rightArrow">
                          <a:avLst/>
                        </a:prstGeom>
                        <a:solidFill>
                          <a:srgbClr val="E6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9EBD" id="Right Arrow 1" o:spid="_x0000_s1026" type="#_x0000_t13" style="position:absolute;margin-left:505.35pt;margin-top:326.55pt;width:27.25pt;height:21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" adj="13272" fillcolor="#e6007f" stroked="f" strokeweight="1pt"/>
            </w:pict>
          </mc:Fallback>
        </mc:AlternateContent>
      </w:r>
      <w:r w:rsidR="00A3303F">
        <w:rPr>
          <w:noProof/>
        </w:rPr>
        <w:drawing>
          <wp:anchor distT="0" distB="0" distL="114300" distR="114300" simplePos="0" relativeHeight="252303360" behindDoc="0" locked="0" layoutInCell="1" allowOverlap="1" wp14:anchorId="0B2B35C1" wp14:editId="7CFBE7B3">
            <wp:simplePos x="0" y="0"/>
            <wp:positionH relativeFrom="column">
              <wp:posOffset>6170930</wp:posOffset>
            </wp:positionH>
            <wp:positionV relativeFrom="paragraph">
              <wp:posOffset>519339</wp:posOffset>
            </wp:positionV>
            <wp:extent cx="693964" cy="675445"/>
            <wp:effectExtent l="0" t="0" r="508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64" cy="67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03F">
        <w:rPr>
          <w:noProof/>
        </w:rPr>
        <w:drawing>
          <wp:anchor distT="0" distB="0" distL="114300" distR="114300" simplePos="0" relativeHeight="252301312" behindDoc="0" locked="0" layoutInCell="1" allowOverlap="1" wp14:anchorId="0BB9F700" wp14:editId="50970658">
            <wp:simplePos x="0" y="0"/>
            <wp:positionH relativeFrom="column">
              <wp:posOffset>8456930</wp:posOffset>
            </wp:positionH>
            <wp:positionV relativeFrom="paragraph">
              <wp:posOffset>592364</wp:posOffset>
            </wp:positionV>
            <wp:extent cx="628650" cy="628650"/>
            <wp:effectExtent l="0" t="0" r="6350" b="635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03F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089FC3B" wp14:editId="2D982CDC">
                <wp:simplePos x="0" y="0"/>
                <wp:positionH relativeFrom="column">
                  <wp:posOffset>5860506</wp:posOffset>
                </wp:positionH>
                <wp:positionV relativeFrom="paragraph">
                  <wp:posOffset>592455</wp:posOffset>
                </wp:positionV>
                <wp:extent cx="800100" cy="800100"/>
                <wp:effectExtent l="0" t="0" r="0" b="0"/>
                <wp:wrapNone/>
                <wp:docPr id="445" name="Rounded 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oundRect">
                          <a:avLst/>
                        </a:prstGeom>
                        <a:solidFill>
                          <a:srgbClr val="AE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8332F0" id="Rounded Rectangle 445" o:spid="_x0000_s1026" style="position:absolute;margin-left:461.45pt;margin-top:46.65pt;width:63pt;height:6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" fillcolor="#aedef9" stroked="f" strokeweight="1pt">
                <v:stroke joinstyle="miter"/>
              </v:roundrect>
            </w:pict>
          </mc:Fallback>
        </mc:AlternateContent>
      </w:r>
      <w:r w:rsidR="00A3303F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51682CC" wp14:editId="25D0C415">
                <wp:simplePos x="0" y="0"/>
                <wp:positionH relativeFrom="column">
                  <wp:posOffset>8164467</wp:posOffset>
                </wp:positionH>
                <wp:positionV relativeFrom="paragraph">
                  <wp:posOffset>626745</wp:posOffset>
                </wp:positionV>
                <wp:extent cx="800100" cy="800100"/>
                <wp:effectExtent l="0" t="0" r="0" b="0"/>
                <wp:wrapNone/>
                <wp:docPr id="446" name="Rounded 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oundRect">
                          <a:avLst/>
                        </a:prstGeom>
                        <a:solidFill>
                          <a:srgbClr val="0040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C9519" id="Rounded Rectangle 446" o:spid="_x0000_s1026" style="position:absolute;margin-left:642.85pt;margin-top:49.35pt;width:63pt;height:6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" fillcolor="#00407d" stroked="f" strokeweight="1pt">
                <v:stroke joinstyle="miter"/>
              </v:roundrect>
            </w:pict>
          </mc:Fallback>
        </mc:AlternateContent>
      </w:r>
      <w:r w:rsidR="00A3303F">
        <w:rPr>
          <w:noProof/>
        </w:rPr>
        <w:drawing>
          <wp:anchor distT="0" distB="0" distL="114300" distR="114300" simplePos="0" relativeHeight="252296192" behindDoc="0" locked="0" layoutInCell="1" allowOverlap="1" wp14:anchorId="0B8AC154" wp14:editId="0EE355C9">
            <wp:simplePos x="0" y="0"/>
            <wp:positionH relativeFrom="column">
              <wp:posOffset>8318500</wp:posOffset>
            </wp:positionH>
            <wp:positionV relativeFrom="paragraph">
              <wp:posOffset>3696335</wp:posOffset>
            </wp:positionV>
            <wp:extent cx="1101725" cy="1142365"/>
            <wp:effectExtent l="0" t="0" r="0" b="635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03F">
        <w:rPr>
          <w:noProof/>
        </w:rPr>
        <w:drawing>
          <wp:anchor distT="0" distB="0" distL="114300" distR="114300" simplePos="0" relativeHeight="252292096" behindDoc="0" locked="0" layoutInCell="1" allowOverlap="1" wp14:anchorId="7C83D918" wp14:editId="775B87C8">
            <wp:simplePos x="0" y="0"/>
            <wp:positionH relativeFrom="column">
              <wp:posOffset>6823710</wp:posOffset>
            </wp:positionH>
            <wp:positionV relativeFrom="paragraph">
              <wp:posOffset>3781425</wp:posOffset>
            </wp:positionV>
            <wp:extent cx="946785" cy="1037590"/>
            <wp:effectExtent l="0" t="0" r="5715" b="381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03F">
        <w:rPr>
          <w:noProof/>
        </w:rPr>
        <w:drawing>
          <wp:anchor distT="0" distB="0" distL="114300" distR="114300" simplePos="0" relativeHeight="252294144" behindDoc="0" locked="0" layoutInCell="1" allowOverlap="1" wp14:anchorId="05523292" wp14:editId="6273EE46">
            <wp:simplePos x="0" y="0"/>
            <wp:positionH relativeFrom="column">
              <wp:posOffset>5530215</wp:posOffset>
            </wp:positionH>
            <wp:positionV relativeFrom="paragraph">
              <wp:posOffset>3698149</wp:posOffset>
            </wp:positionV>
            <wp:extent cx="856615" cy="1037590"/>
            <wp:effectExtent l="0" t="0" r="0" b="381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D5C"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00834BD5" wp14:editId="6E3C0326">
                <wp:simplePos x="0" y="0"/>
                <wp:positionH relativeFrom="column">
                  <wp:posOffset>2588564</wp:posOffset>
                </wp:positionH>
                <wp:positionV relativeFrom="paragraph">
                  <wp:posOffset>2012094</wp:posOffset>
                </wp:positionV>
                <wp:extent cx="1868114" cy="2861381"/>
                <wp:effectExtent l="25400" t="0" r="62865" b="8890"/>
                <wp:wrapNone/>
                <wp:docPr id="441" name="Group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14" cy="2861381"/>
                          <a:chOff x="0" y="0"/>
                          <a:chExt cx="1578853" cy="2417915"/>
                        </a:xfrm>
                      </wpg:grpSpPr>
                      <wps:wsp>
                        <wps:cNvPr id="431" name="Rectangle 431"/>
                        <wps:cNvSpPr/>
                        <wps:spPr>
                          <a:xfrm>
                            <a:off x="703064" y="0"/>
                            <a:ext cx="549910" cy="549910"/>
                          </a:xfrm>
                          <a:prstGeom prst="rect">
                            <a:avLst/>
                          </a:prstGeom>
                          <a:solidFill>
                            <a:srgbClr val="FFE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636803" y="549966"/>
                            <a:ext cx="682487" cy="115293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722942" y="1702905"/>
                            <a:ext cx="191770" cy="715010"/>
                          </a:xfrm>
                          <a:prstGeom prst="rect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040995" y="1702905"/>
                            <a:ext cx="191770" cy="715010"/>
                          </a:xfrm>
                          <a:prstGeom prst="rect">
                            <a:avLst/>
                          </a:prstGeom>
                          <a:solidFill>
                            <a:srgbClr val="85BD3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 rot="3891164">
                            <a:off x="210249" y="538646"/>
                            <a:ext cx="202689" cy="623187"/>
                          </a:xfrm>
                          <a:prstGeom prst="rect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 rot="21078544">
                            <a:off x="1376164" y="767522"/>
                            <a:ext cx="202689" cy="623187"/>
                          </a:xfrm>
                          <a:prstGeom prst="rect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775951" y="125896"/>
                            <a:ext cx="159385" cy="159385"/>
                          </a:xfrm>
                          <a:prstGeom prst="rect">
                            <a:avLst/>
                          </a:prstGeom>
                          <a:solidFill>
                            <a:srgbClr val="00407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027742" y="125896"/>
                            <a:ext cx="159385" cy="159385"/>
                          </a:xfrm>
                          <a:prstGeom prst="rect">
                            <a:avLst/>
                          </a:prstGeom>
                          <a:solidFill>
                            <a:srgbClr val="00407D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822334" y="364435"/>
                            <a:ext cx="311427" cy="92765"/>
                          </a:xfrm>
                          <a:prstGeom prst="rect">
                            <a:avLst/>
                          </a:prstGeom>
                          <a:solidFill>
                            <a:srgbClr val="E6007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 rot="18765366">
                            <a:off x="838899" y="884583"/>
                            <a:ext cx="282431" cy="282431"/>
                          </a:xfrm>
                          <a:prstGeom prst="rect">
                            <a:avLst/>
                          </a:prstGeom>
                          <a:solidFill>
                            <a:srgbClr val="F08216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B3944" id="Group 441" o:spid="_x0000_s1026" style="position:absolute;margin-left:203.8pt;margin-top:158.45pt;width:147.1pt;height:225.3pt;z-index:252290048;mso-width-relative:margin;mso-height-relative:margin" coordsize="15788,241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">
                <v:rect id="Rectangle 431" o:spid="_x0000_s1027" style="position:absolute;left:7030;width:5499;height:54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" fillcolor="#ffe000" strokecolor="#1c1c1c [3213]" strokeweight="1pt"/>
                <v:rect id="Rectangle 432" o:spid="_x0000_s1028" style="position:absolute;left:6368;top:5499;width:6824;height:115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" fillcolor="#00b0f0" strokecolor="#1c1c1c [3213]" strokeweight="1pt"/>
                <v:rect id="Rectangle 433" o:spid="_x0000_s1029" style="position:absolute;left:7229;top:17029;width:1918;height:7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" fillcolor="#85bd32" strokecolor="#1c1c1c [3213]" strokeweight="1pt"/>
                <v:rect id="Rectangle 434" o:spid="_x0000_s1030" style="position:absolute;left:10409;top:17029;width:1918;height:7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" fillcolor="#85bd32" strokecolor="#1c1c1c [3213]" strokeweight="1pt"/>
                <v:rect id="Rectangle 435" o:spid="_x0000_s1031" style="position:absolute;left:2102;top:5386;width:2027;height:6231;rotation:425018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" fillcolor="#26b7bc" strokecolor="#1c1c1c [3213]" strokeweight="1pt"/>
                <v:rect id="Rectangle 436" o:spid="_x0000_s1032" style="position:absolute;left:13761;top:7675;width:2027;height:6232;rotation:-56956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" fillcolor="#26b7bc" strokecolor="#1c1c1c [3213]" strokeweight="1pt"/>
                <v:rect id="Rectangle 437" o:spid="_x0000_s1033" style="position:absolute;left:7759;top:1258;width:1594;height:15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" fillcolor="#00407d" strokecolor="#1c1c1c [3213]" strokeweight="1pt"/>
                <v:rect id="Rectangle 438" o:spid="_x0000_s1034" style="position:absolute;left:10277;top:1258;width:1594;height:15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" fillcolor="#00407d" strokecolor="#1c1c1c [3213]" strokeweight="1pt"/>
                <v:rect id="Rectangle 439" o:spid="_x0000_s1035" style="position:absolute;left:8223;top:3644;width:3114;height:9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" fillcolor="#e6007f" strokecolor="#1c1c1c [3213]" strokeweight="1pt"/>
                <v:rect id="Rectangle 440" o:spid="_x0000_s1036" style="position:absolute;left:8388;top:8845;width:2825;height:2825;rotation:-3096176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" fillcolor="#f08216" strokecolor="#1c1c1c [3213]" strokeweight="1pt"/>
              </v:group>
            </w:pict>
          </mc:Fallback>
        </mc:AlternateContent>
      </w:r>
      <w:r w:rsidR="00B60D5C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A7AD747" wp14:editId="4BCB12B5">
                <wp:simplePos x="0" y="0"/>
                <wp:positionH relativeFrom="column">
                  <wp:posOffset>1501411</wp:posOffset>
                </wp:positionH>
                <wp:positionV relativeFrom="paragraph">
                  <wp:posOffset>896843</wp:posOffset>
                </wp:positionV>
                <wp:extent cx="612915" cy="612915"/>
                <wp:effectExtent l="12700" t="12700" r="9525" b="9525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15" cy="612915"/>
                        </a:xfrm>
                        <a:prstGeom prst="rect">
                          <a:avLst/>
                        </a:prstGeom>
                        <a:solidFill>
                          <a:srgbClr val="F9B002"/>
                        </a:solidFill>
                        <a:ln w="28575">
                          <a:solidFill>
                            <a:srgbClr val="F082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1703E" id="Rectangle 429" o:spid="_x0000_s1026" style="position:absolute;margin-left:118.2pt;margin-top:70.6pt;width:48.25pt;height:48.2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" fillcolor="#f9b002" strokecolor="#f08216" strokeweight="2.25pt"/>
            </w:pict>
          </mc:Fallback>
        </mc:AlternateContent>
      </w:r>
      <w:r w:rsidR="008C7754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4D28FA8" wp14:editId="0FD07953">
                <wp:simplePos x="0" y="0"/>
                <wp:positionH relativeFrom="column">
                  <wp:posOffset>2293348</wp:posOffset>
                </wp:positionH>
                <wp:positionV relativeFrom="paragraph">
                  <wp:posOffset>896843</wp:posOffset>
                </wp:positionV>
                <wp:extent cx="1218044" cy="612915"/>
                <wp:effectExtent l="12700" t="12700" r="13970" b="9525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044" cy="612915"/>
                        </a:xfrm>
                        <a:prstGeom prst="rect">
                          <a:avLst/>
                        </a:prstGeom>
                        <a:solidFill>
                          <a:srgbClr val="F9B002"/>
                        </a:solidFill>
                        <a:ln w="28575">
                          <a:solidFill>
                            <a:srgbClr val="F082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FBFF6" id="Rectangle 430" o:spid="_x0000_s1026" style="position:absolute;margin-left:180.6pt;margin-top:70.6pt;width:95.9pt;height:48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" fillcolor="#f9b002" strokecolor="#f08216" strokeweight="2.25pt"/>
            </w:pict>
          </mc:Fallback>
        </mc:AlternateContent>
      </w:r>
      <w:r w:rsidR="00320D63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181859AD" wp14:editId="2B5B5F39">
                <wp:simplePos x="0" y="0"/>
                <wp:positionH relativeFrom="column">
                  <wp:posOffset>-89535</wp:posOffset>
                </wp:positionH>
                <wp:positionV relativeFrom="paragraph">
                  <wp:posOffset>-3387</wp:posOffset>
                </wp:positionV>
                <wp:extent cx="5048250" cy="50095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500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D06F" w14:textId="071E0C57" w:rsidR="008C7754" w:rsidRPr="00D64360" w:rsidRDefault="00D262DF" w:rsidP="008C7754">
                            <w:pPr>
                              <w:spacing w:after="40" w:line="240" w:lineRule="auto"/>
                              <w:rPr>
                                <w:rFonts w:eastAsia="Times New Roman"/>
                                <w:b/>
                                <w:bCs/>
                                <w:color w:val="CC469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4693"/>
                                <w:sz w:val="26"/>
                                <w:szCs w:val="26"/>
                              </w:rPr>
                              <w:t>Shapes with Four Sides</w:t>
                            </w:r>
                          </w:p>
                          <w:p w14:paraId="34B5782C" w14:textId="496B2CF4" w:rsidR="008C7754" w:rsidRDefault="008C7754" w:rsidP="008C7754">
                            <w:pPr>
                              <w:spacing w:after="40" w:line="240" w:lineRule="auto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                </w:t>
                            </w:r>
                            <w:r w:rsidRPr="008C775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corner   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</w:t>
                            </w:r>
                            <w:r w:rsidR="00D262D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 </w:t>
                            </w:r>
                            <w:r w:rsidRPr="008C775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sides  </w:t>
                            </w:r>
                            <w:r w:rsidR="00D262D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         </w:t>
                            </w:r>
                            <w:r w:rsidRPr="008C775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square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    </w:t>
                            </w:r>
                            <w:r w:rsidR="00D262D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</w:t>
                            </w:r>
                            <w:r w:rsidRPr="008C775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rectangle</w:t>
                            </w:r>
                          </w:p>
                          <w:p w14:paraId="2B22928D" w14:textId="535A48D5" w:rsidR="008C7754" w:rsidRDefault="008C7754" w:rsidP="008C7754">
                            <w:pPr>
                              <w:spacing w:after="132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C7754">
                              <w:rPr>
                                <w:rFonts w:eastAsia="Times New Roman"/>
                                <w:color w:val="000000"/>
                              </w:rPr>
                              <w:t xml:space="preserve">Look at the shapes below. What do you notice about them? What is the same? What is different? </w:t>
                            </w:r>
                          </w:p>
                          <w:p w14:paraId="50D8DCC1" w14:textId="22A59E80" w:rsidR="008C7754" w:rsidRDefault="008C7754" w:rsidP="008C7754">
                            <w:pPr>
                              <w:spacing w:after="36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C7754">
                              <w:rPr>
                                <w:rFonts w:eastAsia="Times New Roman"/>
                                <w:color w:val="000000"/>
                              </w:rPr>
                              <w:t xml:space="preserve">Go on a shape hunt. Can you spot squares and rectangles inside and outside your home? </w:t>
                            </w:r>
                          </w:p>
                          <w:p w14:paraId="084D8035" w14:textId="77777777" w:rsidR="008C7754" w:rsidRPr="008C7754" w:rsidRDefault="008C7754" w:rsidP="008C775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C7754">
                              <w:rPr>
                                <w:rFonts w:eastAsia="Times New Roman"/>
                                <w:color w:val="000000"/>
                              </w:rPr>
                              <w:t>What shapes can you spot on this robot?</w:t>
                            </w:r>
                          </w:p>
                          <w:p w14:paraId="203C28A1" w14:textId="77777777" w:rsidR="008C7754" w:rsidRPr="008C7754" w:rsidRDefault="008C7754" w:rsidP="008C775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C7754">
                              <w:rPr>
                                <w:rFonts w:eastAsia="Times New Roman"/>
                                <w:color w:val="000000"/>
                              </w:rPr>
                              <w:t>How many corners does each shape have?</w:t>
                            </w:r>
                          </w:p>
                          <w:p w14:paraId="3EEF64E2" w14:textId="77777777" w:rsidR="008C7754" w:rsidRPr="008C7754" w:rsidRDefault="008C7754" w:rsidP="008C775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C7754">
                              <w:rPr>
                                <w:rFonts w:eastAsia="Times New Roman"/>
                                <w:color w:val="000000"/>
                              </w:rPr>
                              <w:t>How many sides does each shape have?</w:t>
                            </w:r>
                          </w:p>
                          <w:p w14:paraId="00FDF504" w14:textId="77777777" w:rsidR="008C7754" w:rsidRPr="008C7754" w:rsidRDefault="008C7754" w:rsidP="008C775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C7754">
                              <w:rPr>
                                <w:rFonts w:eastAsia="Times New Roman"/>
                                <w:color w:val="000000"/>
                              </w:rPr>
                              <w:t xml:space="preserve">Are any of the shapes different? How? </w:t>
                            </w:r>
                          </w:p>
                          <w:p w14:paraId="29AD55CC" w14:textId="77777777" w:rsidR="008C7754" w:rsidRPr="008C7754" w:rsidRDefault="008C7754" w:rsidP="008C775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6BE5995" w14:textId="77777777" w:rsidR="008C7754" w:rsidRPr="008C7754" w:rsidRDefault="008C7754" w:rsidP="008C775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9A8E44D" w14:textId="77777777" w:rsidR="008C7754" w:rsidRPr="008C7754" w:rsidRDefault="008C7754" w:rsidP="008C775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8A211E3" w14:textId="77777777" w:rsidR="00C17FC5" w:rsidRPr="00C17FC5" w:rsidRDefault="00C17FC5" w:rsidP="00C17FC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0EBD9BF" w14:textId="77777777" w:rsidR="00DE4FB5" w:rsidRDefault="00DE4FB5" w:rsidP="00DE4FB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59AD" id="_x0000_s1034" type="#_x0000_t202" style="position:absolute;margin-left:-7.05pt;margin-top:-.25pt;width:397.5pt;height:394.4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" filled="f" stroked="f">
                <v:textbox inset="4mm,3mm,4mm,4mm">
                  <w:txbxContent>
                    <w:p w14:paraId="79CCD06F" w14:textId="071E0C57" w:rsidR="008C7754" w:rsidRPr="00D64360" w:rsidRDefault="00D262DF" w:rsidP="008C7754">
                      <w:pPr>
                        <w:spacing w:after="40" w:line="240" w:lineRule="auto"/>
                        <w:rPr>
                          <w:rFonts w:eastAsia="Times New Roman"/>
                          <w:b/>
                          <w:bCs/>
                          <w:color w:val="CC4693"/>
                        </w:rPr>
                      </w:pPr>
                      <w:r>
                        <w:rPr>
                          <w:b/>
                          <w:bCs/>
                          <w:color w:val="CC4693"/>
                          <w:sz w:val="26"/>
                          <w:szCs w:val="26"/>
                        </w:rPr>
                        <w:t>Shapes with Four Sides</w:t>
                      </w:r>
                    </w:p>
                    <w:p w14:paraId="34B5782C" w14:textId="496B2CF4" w:rsidR="008C7754" w:rsidRDefault="008C7754" w:rsidP="008C7754">
                      <w:pPr>
                        <w:spacing w:after="40" w:line="240" w:lineRule="auto"/>
                        <w:rPr>
                          <w:rFonts w:eastAsia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                </w:t>
                      </w:r>
                      <w:r w:rsidRPr="008C7754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corner   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</w:t>
                      </w:r>
                      <w:r w:rsidR="00D262D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 </w:t>
                      </w:r>
                      <w:r w:rsidRPr="008C7754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sides  </w:t>
                      </w:r>
                      <w:r w:rsidR="00D262D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         </w:t>
                      </w:r>
                      <w:r w:rsidRPr="008C7754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square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    </w:t>
                      </w:r>
                      <w:r w:rsidR="00D262D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</w:t>
                      </w:r>
                      <w:r w:rsidRPr="008C7754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rectangle</w:t>
                      </w:r>
                    </w:p>
                    <w:p w14:paraId="2B22928D" w14:textId="535A48D5" w:rsidR="008C7754" w:rsidRDefault="008C7754" w:rsidP="008C7754">
                      <w:pPr>
                        <w:spacing w:after="132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8C7754">
                        <w:rPr>
                          <w:rFonts w:eastAsia="Times New Roman"/>
                          <w:color w:val="000000"/>
                        </w:rPr>
                        <w:t xml:space="preserve">Look at the shapes below. What do you notice about them? What is the same? What is different? </w:t>
                      </w:r>
                    </w:p>
                    <w:p w14:paraId="50D8DCC1" w14:textId="22A59E80" w:rsidR="008C7754" w:rsidRDefault="008C7754" w:rsidP="008C7754">
                      <w:pPr>
                        <w:spacing w:after="36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8C7754">
                        <w:rPr>
                          <w:rFonts w:eastAsia="Times New Roman"/>
                          <w:color w:val="000000"/>
                        </w:rPr>
                        <w:t xml:space="preserve">Go on a shape hunt. Can you spot squares and rectangles inside and outside your home? </w:t>
                      </w:r>
                    </w:p>
                    <w:p w14:paraId="084D8035" w14:textId="77777777" w:rsidR="008C7754" w:rsidRPr="008C7754" w:rsidRDefault="008C7754" w:rsidP="008C775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8C7754">
                        <w:rPr>
                          <w:rFonts w:eastAsia="Times New Roman"/>
                          <w:color w:val="000000"/>
                        </w:rPr>
                        <w:t>What shapes can you spot on this robot?</w:t>
                      </w:r>
                    </w:p>
                    <w:p w14:paraId="203C28A1" w14:textId="77777777" w:rsidR="008C7754" w:rsidRPr="008C7754" w:rsidRDefault="008C7754" w:rsidP="008C775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8C7754">
                        <w:rPr>
                          <w:rFonts w:eastAsia="Times New Roman"/>
                          <w:color w:val="000000"/>
                        </w:rPr>
                        <w:t>How many corners does each shape have?</w:t>
                      </w:r>
                    </w:p>
                    <w:p w14:paraId="3EEF64E2" w14:textId="77777777" w:rsidR="008C7754" w:rsidRPr="008C7754" w:rsidRDefault="008C7754" w:rsidP="008C775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8C7754">
                        <w:rPr>
                          <w:rFonts w:eastAsia="Times New Roman"/>
                          <w:color w:val="000000"/>
                        </w:rPr>
                        <w:t>How many sides does each shape have?</w:t>
                      </w:r>
                    </w:p>
                    <w:p w14:paraId="00FDF504" w14:textId="77777777" w:rsidR="008C7754" w:rsidRPr="008C7754" w:rsidRDefault="008C7754" w:rsidP="008C775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8C7754">
                        <w:rPr>
                          <w:rFonts w:eastAsia="Times New Roman"/>
                          <w:color w:val="000000"/>
                        </w:rPr>
                        <w:t xml:space="preserve">Are any of the shapes different? How? </w:t>
                      </w:r>
                    </w:p>
                    <w:p w14:paraId="29AD55CC" w14:textId="77777777" w:rsidR="008C7754" w:rsidRPr="008C7754" w:rsidRDefault="008C7754" w:rsidP="008C775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46BE5995" w14:textId="77777777" w:rsidR="008C7754" w:rsidRPr="008C7754" w:rsidRDefault="008C7754" w:rsidP="008C775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49A8E44D" w14:textId="77777777" w:rsidR="008C7754" w:rsidRPr="008C7754" w:rsidRDefault="008C7754" w:rsidP="008C7754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18A211E3" w14:textId="77777777" w:rsidR="00C17FC5" w:rsidRPr="00C17FC5" w:rsidRDefault="00C17FC5" w:rsidP="00C17FC5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00EBD9BF" w14:textId="77777777" w:rsidR="00DE4FB5" w:rsidRDefault="00DE4FB5" w:rsidP="00DE4FB5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E4FB5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1" layoutInCell="1" allowOverlap="1" wp14:anchorId="5DC72205" wp14:editId="4BAEE312">
                <wp:simplePos x="0" y="0"/>
                <wp:positionH relativeFrom="column">
                  <wp:posOffset>5008880</wp:posOffset>
                </wp:positionH>
                <wp:positionV relativeFrom="page">
                  <wp:posOffset>5687695</wp:posOffset>
                </wp:positionV>
                <wp:extent cx="5120640" cy="128333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1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64214" w14:textId="77777777" w:rsidR="00DE4FB5" w:rsidRPr="00DE4FB5" w:rsidRDefault="00DE4FB5" w:rsidP="00DE4FB5">
                            <w:pPr>
                              <w:pStyle w:val="Heading3"/>
                              <w:spacing w:before="0" w:after="40"/>
                              <w:rPr>
                                <w:sz w:val="22"/>
                                <w:szCs w:val="22"/>
                              </w:rPr>
                            </w:pPr>
                            <w:r w:rsidRPr="00DE4FB5">
                              <w:rPr>
                                <w:sz w:val="22"/>
                                <w:szCs w:val="22"/>
                              </w:rPr>
                              <w:t>Challenge Yourself:</w:t>
                            </w:r>
                          </w:p>
                          <w:p w14:paraId="6621B522" w14:textId="29CEC566" w:rsidR="00DE4FB5" w:rsidRPr="00CA6582" w:rsidRDefault="00CA6582" w:rsidP="00CA6582">
                            <w:pPr>
                              <w:pStyle w:val="Bullets"/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A6582">
                              <w:rPr>
                                <w:shd w:val="clear" w:color="auto" w:fill="FFFFFF"/>
                              </w:rPr>
                              <w:t xml:space="preserve">Get a sheet of paper and ask a grown-up to help you to draw a line down the middle. Can you draw some pictures of things you do during the daytime on one side and things you do during the </w:t>
                            </w:r>
                            <w:proofErr w:type="gramStart"/>
                            <w:r w:rsidRPr="00CA6582">
                              <w:rPr>
                                <w:shd w:val="clear" w:color="auto" w:fill="FFFFFF"/>
                              </w:rPr>
                              <w:t>night time</w:t>
                            </w:r>
                            <w:proofErr w:type="gramEnd"/>
                            <w:r w:rsidRPr="00CA6582">
                              <w:rPr>
                                <w:shd w:val="clear" w:color="auto" w:fill="FFFFFF"/>
                              </w:rPr>
                              <w:t xml:space="preserve"> on the other side? Talk about what you've drawn.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2205" id="_x0000_s1035" type="#_x0000_t202" style="position:absolute;margin-left:394.4pt;margin-top:447.85pt;width:403.2pt;height:101.0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" filled="f" stroked="f">
                <v:textbox inset="3mm,2.5mm,3mm,3mm">
                  <w:txbxContent>
                    <w:p w14:paraId="17064214" w14:textId="77777777" w:rsidR="00DE4FB5" w:rsidRPr="00DE4FB5" w:rsidRDefault="00DE4FB5" w:rsidP="00DE4FB5">
                      <w:pPr>
                        <w:pStyle w:val="Heading3"/>
                        <w:spacing w:before="0" w:after="40"/>
                        <w:rPr>
                          <w:sz w:val="22"/>
                          <w:szCs w:val="22"/>
                        </w:rPr>
                      </w:pPr>
                      <w:r w:rsidRPr="00DE4FB5">
                        <w:rPr>
                          <w:sz w:val="22"/>
                          <w:szCs w:val="22"/>
                        </w:rPr>
                        <w:t>Challenge Yourself:</w:t>
                      </w:r>
                    </w:p>
                    <w:p w14:paraId="6621B522" w14:textId="29CEC566" w:rsidR="00DE4FB5" w:rsidRPr="00CA6582" w:rsidRDefault="00CA6582" w:rsidP="00CA6582">
                      <w:pPr>
                        <w:pStyle w:val="Bullets"/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CA6582">
                        <w:rPr>
                          <w:shd w:val="clear" w:color="auto" w:fill="FFFFFF"/>
                        </w:rPr>
                        <w:t xml:space="preserve">Get a sheet of paper and ask a grown-up to help you to draw a line down the middle. Can you draw some pictures of things you do during the daytime on one side and things you do during the </w:t>
                      </w:r>
                      <w:proofErr w:type="gramStart"/>
                      <w:r w:rsidRPr="00CA6582">
                        <w:rPr>
                          <w:shd w:val="clear" w:color="auto" w:fill="FFFFFF"/>
                        </w:rPr>
                        <w:t>night time</w:t>
                      </w:r>
                      <w:proofErr w:type="gramEnd"/>
                      <w:r w:rsidRPr="00CA6582">
                        <w:rPr>
                          <w:shd w:val="clear" w:color="auto" w:fill="FFFFFF"/>
                        </w:rPr>
                        <w:t xml:space="preserve"> on the other side? Talk about what you've drawn.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E4FB5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1" layoutInCell="1" allowOverlap="1" wp14:anchorId="43300E2C" wp14:editId="7CF0B670">
                <wp:simplePos x="0" y="0"/>
                <wp:positionH relativeFrom="column">
                  <wp:posOffset>-116205</wp:posOffset>
                </wp:positionH>
                <wp:positionV relativeFrom="page">
                  <wp:posOffset>5686425</wp:posOffset>
                </wp:positionV>
                <wp:extent cx="5120640" cy="17399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173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6D19C" w14:textId="77777777" w:rsidR="00DE4FB5" w:rsidRPr="00DE4FB5" w:rsidRDefault="00DE4FB5" w:rsidP="00DE4FB5">
                            <w:pPr>
                              <w:pStyle w:val="Heading3"/>
                              <w:spacing w:before="0" w:after="40"/>
                              <w:rPr>
                                <w:sz w:val="22"/>
                                <w:szCs w:val="22"/>
                              </w:rPr>
                            </w:pPr>
                            <w:r w:rsidRPr="00DE4FB5">
                              <w:rPr>
                                <w:sz w:val="22"/>
                                <w:szCs w:val="22"/>
                              </w:rPr>
                              <w:t>Challenge Yourself:</w:t>
                            </w:r>
                          </w:p>
                          <w:p w14:paraId="34F68389" w14:textId="6A4D8B6B" w:rsidR="00B60D5C" w:rsidRPr="00B60D5C" w:rsidRDefault="00B60D5C" w:rsidP="00B60D5C">
                            <w:pPr>
                              <w:pStyle w:val="Bullets"/>
                            </w:pPr>
                            <w:r w:rsidRPr="00B60D5C">
                              <w:t xml:space="preserve">Cut out some paper squares, </w:t>
                            </w:r>
                            <w:proofErr w:type="gramStart"/>
                            <w:r w:rsidRPr="00B60D5C">
                              <w:t>rectangles</w:t>
                            </w:r>
                            <w:proofErr w:type="gramEnd"/>
                            <w:r w:rsidRPr="00B60D5C">
                              <w:t xml:space="preserve"> and triangle</w:t>
                            </w:r>
                            <w:r w:rsidR="00CA6582">
                              <w:t>s</w:t>
                            </w:r>
                            <w:r w:rsidRPr="00B60D5C">
                              <w:t xml:space="preserve">. Can you make </w:t>
                            </w:r>
                            <w:r w:rsidR="00CA6582" w:rsidRPr="00CA6582">
                              <w:t>a new shape by joining some of these shapes together</w:t>
                            </w:r>
                            <w:r w:rsidRPr="00B60D5C">
                              <w:t>? What happens if you join 2 squares together? Can you make a square out of 2 triangles? </w:t>
                            </w:r>
                          </w:p>
                          <w:p w14:paraId="6E242962" w14:textId="5103343F" w:rsidR="00DE4FB5" w:rsidRPr="00161114" w:rsidRDefault="00B60D5C" w:rsidP="00B60D5C">
                            <w:pPr>
                              <w:pStyle w:val="Bullets"/>
                            </w:pPr>
                            <w:r w:rsidRPr="00B60D5C">
                              <w:t xml:space="preserve">Can you make some shapes with 4 sides out of sticks? What shapes can you make? 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0E2C" id="_x0000_s1036" type="#_x0000_t202" style="position:absolute;margin-left:-9.15pt;margin-top:447.75pt;width:403.2pt;height:137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" filled="f" stroked="f">
                <v:textbox inset="3mm,2.5mm,3mm,3mm">
                  <w:txbxContent>
                    <w:p w14:paraId="2B86D19C" w14:textId="77777777" w:rsidR="00DE4FB5" w:rsidRPr="00DE4FB5" w:rsidRDefault="00DE4FB5" w:rsidP="00DE4FB5">
                      <w:pPr>
                        <w:pStyle w:val="Heading3"/>
                        <w:spacing w:before="0" w:after="40"/>
                        <w:rPr>
                          <w:sz w:val="22"/>
                          <w:szCs w:val="22"/>
                        </w:rPr>
                      </w:pPr>
                      <w:r w:rsidRPr="00DE4FB5">
                        <w:rPr>
                          <w:sz w:val="22"/>
                          <w:szCs w:val="22"/>
                        </w:rPr>
                        <w:t>Challenge Yourself:</w:t>
                      </w:r>
                    </w:p>
                    <w:p w14:paraId="34F68389" w14:textId="6A4D8B6B" w:rsidR="00B60D5C" w:rsidRPr="00B60D5C" w:rsidRDefault="00B60D5C" w:rsidP="00B60D5C">
                      <w:pPr>
                        <w:pStyle w:val="Bullets"/>
                      </w:pPr>
                      <w:r w:rsidRPr="00B60D5C">
                        <w:t xml:space="preserve">Cut out some paper squares, </w:t>
                      </w:r>
                      <w:proofErr w:type="gramStart"/>
                      <w:r w:rsidRPr="00B60D5C">
                        <w:t>rectangles</w:t>
                      </w:r>
                      <w:proofErr w:type="gramEnd"/>
                      <w:r w:rsidRPr="00B60D5C">
                        <w:t xml:space="preserve"> and triangle</w:t>
                      </w:r>
                      <w:r w:rsidR="00CA6582">
                        <w:t>s</w:t>
                      </w:r>
                      <w:r w:rsidRPr="00B60D5C">
                        <w:t xml:space="preserve">. Can you make </w:t>
                      </w:r>
                      <w:r w:rsidR="00CA6582" w:rsidRPr="00CA6582">
                        <w:t>a new shape by joining some of these shapes together</w:t>
                      </w:r>
                      <w:r w:rsidRPr="00B60D5C">
                        <w:t>? What happens if you join 2 squares together? Can you make a square out of 2 triangles? </w:t>
                      </w:r>
                    </w:p>
                    <w:p w14:paraId="6E242962" w14:textId="5103343F" w:rsidR="00DE4FB5" w:rsidRPr="00161114" w:rsidRDefault="00B60D5C" w:rsidP="00B60D5C">
                      <w:pPr>
                        <w:pStyle w:val="Bullets"/>
                      </w:pPr>
                      <w:r w:rsidRPr="00B60D5C">
                        <w:t xml:space="preserve">Can you make some shapes with 4 sides out of sticks? What shapes can you make?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E4FB5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19326" behindDoc="0" locked="0" layoutInCell="1" allowOverlap="1" wp14:anchorId="4942A685" wp14:editId="3DFBDCBD">
                <wp:simplePos x="0" y="0"/>
                <wp:positionH relativeFrom="column">
                  <wp:posOffset>5004435</wp:posOffset>
                </wp:positionH>
                <wp:positionV relativeFrom="paragraph">
                  <wp:posOffset>-1905</wp:posOffset>
                </wp:positionV>
                <wp:extent cx="5048250" cy="500951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500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6D554" w14:textId="01596B40" w:rsidR="003B28AB" w:rsidRPr="00D64360" w:rsidRDefault="009E5BFD" w:rsidP="008A59DF">
                            <w:pPr>
                              <w:spacing w:after="40" w:line="240" w:lineRule="auto"/>
                              <w:rPr>
                                <w:rFonts w:cs="Raanana"/>
                                <w:b/>
                                <w:bCs/>
                                <w:color w:val="CC469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Raanana"/>
                                <w:b/>
                                <w:bCs/>
                                <w:color w:val="CC4693"/>
                                <w:sz w:val="26"/>
                                <w:szCs w:val="26"/>
                              </w:rPr>
                              <w:t>Night</w:t>
                            </w:r>
                            <w:r w:rsidR="00D262DF">
                              <w:rPr>
                                <w:rFonts w:cs="Raanana"/>
                                <w:b/>
                                <w:bCs/>
                                <w:color w:val="CC4693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>
                              <w:rPr>
                                <w:rFonts w:cs="Raanana"/>
                                <w:b/>
                                <w:bCs/>
                                <w:color w:val="CC4693"/>
                                <w:sz w:val="26"/>
                                <w:szCs w:val="26"/>
                              </w:rPr>
                              <w:t>Day</w:t>
                            </w:r>
                            <w:r w:rsidR="000A309D" w:rsidRPr="00D64360">
                              <w:rPr>
                                <w:rFonts w:cs="Raanana"/>
                                <w:b/>
                                <w:bCs/>
                                <w:color w:val="CC4693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5A0993F" w14:textId="7F569707" w:rsidR="004F6AAE" w:rsidRPr="008A59DF" w:rsidRDefault="008A59DF" w:rsidP="00A3303F">
                            <w:pPr>
                              <w:spacing w:after="1680" w:line="240" w:lineRule="auto"/>
                              <w:ind w:left="1440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 w:rsid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d</w:t>
                            </w:r>
                            <w:r w:rsidRPr="008A59D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ay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 w:rsidRPr="008A59D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r w:rsidRPr="008A59D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ight</w:t>
                            </w:r>
                          </w:p>
                          <w:p w14:paraId="78EF2C35" w14:textId="77777777" w:rsidR="008A59DF" w:rsidRPr="008A59DF" w:rsidRDefault="008A59DF" w:rsidP="008A59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A59DF">
                              <w:rPr>
                                <w:rFonts w:eastAsia="Times New Roman"/>
                                <w:color w:val="000000"/>
                              </w:rPr>
                              <w:t>What do you do during the daytime? </w:t>
                            </w:r>
                          </w:p>
                          <w:p w14:paraId="0A7FE644" w14:textId="18E9AF7B" w:rsidR="008A59DF" w:rsidRDefault="008A59DF" w:rsidP="00A3303F">
                            <w:pPr>
                              <w:spacing w:after="36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A59DF">
                              <w:rPr>
                                <w:rFonts w:eastAsia="Times New Roman"/>
                                <w:color w:val="000000"/>
                              </w:rPr>
                              <w:t xml:space="preserve">What do you do at </w:t>
                            </w:r>
                            <w:proofErr w:type="gramStart"/>
                            <w:r w:rsidRPr="008A59DF">
                              <w:rPr>
                                <w:rFonts w:eastAsia="Times New Roman"/>
                                <w:color w:val="000000"/>
                              </w:rPr>
                              <w:t>night time</w:t>
                            </w:r>
                            <w:proofErr w:type="gramEnd"/>
                            <w:r w:rsidRPr="008A59DF">
                              <w:rPr>
                                <w:rFonts w:eastAsia="Times New Roman"/>
                                <w:color w:val="000000"/>
                              </w:rPr>
                              <w:t xml:space="preserve">? </w:t>
                            </w:r>
                          </w:p>
                          <w:p w14:paraId="39292E38" w14:textId="7D378E34" w:rsidR="00A3303F" w:rsidRPr="00A3303F" w:rsidRDefault="00A3303F" w:rsidP="00A3303F">
                            <w:pPr>
                              <w:spacing w:after="8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Monday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  Tuesday  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Wednesday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  Thursday  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Friday  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Saturday  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Sunday</w:t>
                            </w:r>
                          </w:p>
                          <w:p w14:paraId="0100B2D3" w14:textId="77777777" w:rsidR="00A3303F" w:rsidRDefault="00A3303F" w:rsidP="00A3303F">
                            <w:pPr>
                              <w:spacing w:after="36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3303F">
                              <w:rPr>
                                <w:rFonts w:eastAsia="Times New Roman"/>
                                <w:color w:val="000000"/>
                              </w:rPr>
                              <w:t>Talk about the days of the week and say the days in order. What things do you do on each day of the week?</w:t>
                            </w:r>
                          </w:p>
                          <w:p w14:paraId="3F37FE4F" w14:textId="12D8F503" w:rsidR="00A3303F" w:rsidRDefault="00A3303F" w:rsidP="00A3303F">
                            <w:pPr>
                              <w:spacing w:after="36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A3303F">
                              <w:rPr>
                                <w:rFonts w:eastAsia="Times New Roman"/>
                                <w:color w:val="000000"/>
                              </w:rPr>
                              <w:t xml:space="preserve">The children are having their lunch now. Can you see what they did before lunch? What will they do after lunch? </w:t>
                            </w:r>
                          </w:p>
                          <w:p w14:paraId="283C3BF3" w14:textId="06A0A56C" w:rsidR="00A3303F" w:rsidRPr="00A3303F" w:rsidRDefault="00A3303F" w:rsidP="00A3303F">
                            <w:pPr>
                              <w:spacing w:after="360" w:line="240" w:lineRule="auto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             </w:t>
                            </w: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before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                          </w:t>
                            </w: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now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 xml:space="preserve">                               </w:t>
                            </w:r>
                            <w:r w:rsidRPr="00A3303F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after</w:t>
                            </w:r>
                          </w:p>
                          <w:p w14:paraId="76D0FD29" w14:textId="6223ED2C" w:rsidR="00320D63" w:rsidRPr="00320D63" w:rsidRDefault="00320D63" w:rsidP="00320D6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C7C4ECC" w14:textId="77777777" w:rsidR="00320D63" w:rsidRPr="004F6AAE" w:rsidRDefault="00320D63" w:rsidP="004F6AA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2FEE013" w14:textId="0D23EF17" w:rsidR="00A6100A" w:rsidRPr="00A6100A" w:rsidRDefault="00A6100A" w:rsidP="004F6AAE">
                            <w:pPr>
                              <w:spacing w:after="12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6D1F6BB" w14:textId="77777777" w:rsidR="00161114" w:rsidRPr="00161114" w:rsidRDefault="00161114" w:rsidP="000A309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A08DD62" w14:textId="77777777" w:rsidR="00DE4FB5" w:rsidRDefault="00DE4FB5" w:rsidP="000A309D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0121BFA3" w14:textId="77777777" w:rsidR="00DE4FB5" w:rsidRPr="008954B8" w:rsidRDefault="00DE4FB5" w:rsidP="000A309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6C18B30" w14:textId="77777777" w:rsidR="00DE4FB5" w:rsidRDefault="00DE4FB5" w:rsidP="000A309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A685" id="_x0000_s1037" type="#_x0000_t202" style="position:absolute;margin-left:394.05pt;margin-top:-.15pt;width:397.5pt;height:394.45pt;z-index:25161932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" filled="f" stroked="f">
                <v:textbox inset="4mm,3mm,4mm,4mm">
                  <w:txbxContent>
                    <w:p w14:paraId="1686D554" w14:textId="01596B40" w:rsidR="003B28AB" w:rsidRPr="00D64360" w:rsidRDefault="009E5BFD" w:rsidP="008A59DF">
                      <w:pPr>
                        <w:spacing w:after="40" w:line="240" w:lineRule="auto"/>
                        <w:rPr>
                          <w:rFonts w:cs="Raanana"/>
                          <w:b/>
                          <w:bCs/>
                          <w:color w:val="CC4693"/>
                          <w:sz w:val="26"/>
                          <w:szCs w:val="26"/>
                        </w:rPr>
                      </w:pPr>
                      <w:r>
                        <w:rPr>
                          <w:rFonts w:cs="Raanana"/>
                          <w:b/>
                          <w:bCs/>
                          <w:color w:val="CC4693"/>
                          <w:sz w:val="26"/>
                          <w:szCs w:val="26"/>
                        </w:rPr>
                        <w:t>Night</w:t>
                      </w:r>
                      <w:r w:rsidR="00D262DF">
                        <w:rPr>
                          <w:rFonts w:cs="Raanana"/>
                          <w:b/>
                          <w:bCs/>
                          <w:color w:val="CC4693"/>
                          <w:sz w:val="26"/>
                          <w:szCs w:val="26"/>
                        </w:rPr>
                        <w:t xml:space="preserve"> and </w:t>
                      </w:r>
                      <w:r>
                        <w:rPr>
                          <w:rFonts w:cs="Raanana"/>
                          <w:b/>
                          <w:bCs/>
                          <w:color w:val="CC4693"/>
                          <w:sz w:val="26"/>
                          <w:szCs w:val="26"/>
                        </w:rPr>
                        <w:t>Day</w:t>
                      </w:r>
                      <w:r w:rsidR="000A309D" w:rsidRPr="00D64360">
                        <w:rPr>
                          <w:rFonts w:cs="Raanana"/>
                          <w:b/>
                          <w:bCs/>
                          <w:color w:val="CC4693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5A0993F" w14:textId="7F569707" w:rsidR="004F6AAE" w:rsidRPr="008A59DF" w:rsidRDefault="008A59DF" w:rsidP="00A3303F">
                      <w:pPr>
                        <w:spacing w:after="1680" w:line="240" w:lineRule="auto"/>
                        <w:ind w:left="1440"/>
                        <w:rPr>
                          <w:rFonts w:eastAsia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</w:t>
                      </w:r>
                      <w:r w:rsid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d</w:t>
                      </w:r>
                      <w:r w:rsidRPr="008A59D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ay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ab/>
                      </w:r>
                      <w:r w:rsidRPr="008A59D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n</w:t>
                      </w:r>
                      <w:r w:rsidRPr="008A59D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ight</w:t>
                      </w:r>
                    </w:p>
                    <w:p w14:paraId="78EF2C35" w14:textId="77777777" w:rsidR="008A59DF" w:rsidRPr="008A59DF" w:rsidRDefault="008A59DF" w:rsidP="008A59DF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8A59DF">
                        <w:rPr>
                          <w:rFonts w:eastAsia="Times New Roman"/>
                          <w:color w:val="000000"/>
                        </w:rPr>
                        <w:t>What do you do during the daytime? </w:t>
                      </w:r>
                    </w:p>
                    <w:p w14:paraId="0A7FE644" w14:textId="18E9AF7B" w:rsidR="008A59DF" w:rsidRDefault="008A59DF" w:rsidP="00A3303F">
                      <w:pPr>
                        <w:spacing w:after="36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8A59DF">
                        <w:rPr>
                          <w:rFonts w:eastAsia="Times New Roman"/>
                          <w:color w:val="000000"/>
                        </w:rPr>
                        <w:t xml:space="preserve">What do you do at </w:t>
                      </w:r>
                      <w:proofErr w:type="gramStart"/>
                      <w:r w:rsidRPr="008A59DF">
                        <w:rPr>
                          <w:rFonts w:eastAsia="Times New Roman"/>
                          <w:color w:val="000000"/>
                        </w:rPr>
                        <w:t>night time</w:t>
                      </w:r>
                      <w:proofErr w:type="gramEnd"/>
                      <w:r w:rsidRPr="008A59DF">
                        <w:rPr>
                          <w:rFonts w:eastAsia="Times New Roman"/>
                          <w:color w:val="000000"/>
                        </w:rPr>
                        <w:t xml:space="preserve">? </w:t>
                      </w:r>
                    </w:p>
                    <w:p w14:paraId="39292E38" w14:textId="7D378E34" w:rsidR="00A3303F" w:rsidRPr="00A3303F" w:rsidRDefault="00A3303F" w:rsidP="00A3303F">
                      <w:pPr>
                        <w:spacing w:after="8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Monday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  Tuesday  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Wednesday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  Thursday  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Friday  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Saturday  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Sunday</w:t>
                      </w:r>
                    </w:p>
                    <w:p w14:paraId="0100B2D3" w14:textId="77777777" w:rsidR="00A3303F" w:rsidRDefault="00A3303F" w:rsidP="00A3303F">
                      <w:pPr>
                        <w:spacing w:after="36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A3303F">
                        <w:rPr>
                          <w:rFonts w:eastAsia="Times New Roman"/>
                          <w:color w:val="000000"/>
                        </w:rPr>
                        <w:t>Talk about the days of the week and say the days in order. What things do you do on each day of the week?</w:t>
                      </w:r>
                    </w:p>
                    <w:p w14:paraId="3F37FE4F" w14:textId="12D8F503" w:rsidR="00A3303F" w:rsidRDefault="00A3303F" w:rsidP="00A3303F">
                      <w:pPr>
                        <w:spacing w:after="36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A3303F">
                        <w:rPr>
                          <w:rFonts w:eastAsia="Times New Roman"/>
                          <w:color w:val="000000"/>
                        </w:rPr>
                        <w:t xml:space="preserve">The children are having their lunch now. Can you see what they did before lunch? What will they do after lunch? </w:t>
                      </w:r>
                    </w:p>
                    <w:p w14:paraId="283C3BF3" w14:textId="06A0A56C" w:rsidR="00A3303F" w:rsidRPr="00A3303F" w:rsidRDefault="00A3303F" w:rsidP="00A3303F">
                      <w:pPr>
                        <w:spacing w:after="360" w:line="240" w:lineRule="auto"/>
                        <w:rPr>
                          <w:rFonts w:ascii="Times New Roman" w:eastAsia="Times New Roman" w:hAnsi="Times New Roman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             </w:t>
                      </w: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before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                          </w:t>
                      </w: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now 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                              </w:t>
                      </w:r>
                      <w:r w:rsidRPr="00A3303F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after</w:t>
                      </w:r>
                    </w:p>
                    <w:p w14:paraId="76D0FD29" w14:textId="6223ED2C" w:rsidR="00320D63" w:rsidRPr="00320D63" w:rsidRDefault="00320D63" w:rsidP="00320D63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0C7C4ECC" w14:textId="77777777" w:rsidR="00320D63" w:rsidRPr="004F6AAE" w:rsidRDefault="00320D63" w:rsidP="004F6AAE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12FEE013" w14:textId="0D23EF17" w:rsidR="00A6100A" w:rsidRPr="00A6100A" w:rsidRDefault="00A6100A" w:rsidP="004F6AAE">
                      <w:pPr>
                        <w:spacing w:after="12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56D1F6BB" w14:textId="77777777" w:rsidR="00161114" w:rsidRPr="00161114" w:rsidRDefault="00161114" w:rsidP="000A309D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3A08DD62" w14:textId="77777777" w:rsidR="00DE4FB5" w:rsidRDefault="00DE4FB5" w:rsidP="000A309D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0121BFA3" w14:textId="77777777" w:rsidR="00DE4FB5" w:rsidRPr="008954B8" w:rsidRDefault="00DE4FB5" w:rsidP="000A309D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06C18B30" w14:textId="77777777" w:rsidR="00DE4FB5" w:rsidRDefault="00DE4FB5" w:rsidP="000A309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E4FB5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1" layoutInCell="1" allowOverlap="1" wp14:anchorId="0B03E789" wp14:editId="02501A87">
                <wp:simplePos x="0" y="0"/>
                <wp:positionH relativeFrom="column">
                  <wp:posOffset>215900</wp:posOffset>
                </wp:positionH>
                <wp:positionV relativeFrom="page">
                  <wp:posOffset>208915</wp:posOffset>
                </wp:positionV>
                <wp:extent cx="9484995" cy="5632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97BD4" w14:textId="77777777" w:rsidR="008C7754" w:rsidRPr="005D6910" w:rsidRDefault="008C7754" w:rsidP="008C7754">
                            <w:pPr>
                              <w:spacing w:before="40"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C775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Maths Talk and Learn: Supporting White Rose Maths Light and Dark</w:t>
                            </w:r>
                          </w:p>
                          <w:p w14:paraId="32678742" w14:textId="75E581FD" w:rsidR="00DE4FB5" w:rsidRPr="00475CC1" w:rsidRDefault="00DE4FB5" w:rsidP="00DE4FB5">
                            <w:pPr>
                              <w:spacing w:before="40" w:after="0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44000" tIns="126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E789" id="_x0000_s1038" type="#_x0000_t202" style="position:absolute;margin-left:17pt;margin-top:16.45pt;width:746.85pt;height:44.3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" filled="f" stroked="f">
                <v:textbox inset="4mm,3.5mm,4mm,4mm">
                  <w:txbxContent>
                    <w:p w14:paraId="66197BD4" w14:textId="77777777" w:rsidR="008C7754" w:rsidRPr="005D6910" w:rsidRDefault="008C7754" w:rsidP="008C7754">
                      <w:pPr>
                        <w:spacing w:before="40"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C775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Maths Talk and Learn: Supporting White Rose Maths Light and Dark</w:t>
                      </w:r>
                    </w:p>
                    <w:p w14:paraId="32678742" w14:textId="75E581FD" w:rsidR="00DE4FB5" w:rsidRPr="00475CC1" w:rsidRDefault="00DE4FB5" w:rsidP="00DE4FB5">
                      <w:pPr>
                        <w:spacing w:before="40" w:after="0"/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B8626B" w:rsidRPr="009E4127" w:rsidSect="00A61E8B">
      <w:headerReference w:type="default" r:id="rId49"/>
      <w:footerReference w:type="default" r:id="rId50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2EA7B" w14:textId="77777777" w:rsidR="00213C75" w:rsidRDefault="00213C75" w:rsidP="00DD5720">
      <w:r>
        <w:separator/>
      </w:r>
    </w:p>
  </w:endnote>
  <w:endnote w:type="continuationSeparator" w:id="0">
    <w:p w14:paraId="262749E8" w14:textId="77777777" w:rsidR="00213C75" w:rsidRDefault="00213C75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D822B14-0F30-CE4F-894F-43724B47A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FC64992-0A51-BA46-9EC4-E38AECFDBAE4}"/>
    <w:embedBold r:id="rId3" w:fontKey="{8DCBDFEE-630D-3A4B-A476-63C3C1D29D9D}"/>
    <w:embedItalic r:id="rId4" w:fontKey="{B0A82B1A-8896-5E4B-A490-3B6C62E182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778A90D-85CC-2543-AFE0-3F54B4BEEFA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E99CF28-A077-6F45-A209-1EEAE31E32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85267C2-DC67-C04E-82E7-F1A842B97485}"/>
    <w:embedBold r:id="rId8" w:fontKey="{3093A12D-FA7C-BA42-B13C-A75121AE95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7E0A96C-C1B9-FE47-9214-9946DCC07198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0" w:fontKey="{775C0C9E-BC64-154E-85A3-62819CC57A5B}"/>
    <w:embedBold r:id="rId11" w:fontKey="{79B7FA44-0BFE-B64D-AD1D-B870DD018B87}"/>
    <w:embedItalic r:id="rId12" w:fontKey="{2A520426-8877-DC4F-B4D8-FA16298B0294}"/>
  </w:font>
  <w:font w:name="Sassoon Infant Rg">
    <w:altName w:val="Calibri"/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panose1 w:val="02000000000000000000"/>
    <w:charset w:val="4D"/>
    <w:family w:val="auto"/>
    <w:pitch w:val="variable"/>
    <w:sig w:usb0="00000007" w:usb1="00000001" w:usb2="00000000" w:usb3="00000000" w:csb0="00000093" w:csb1="00000000"/>
    <w:embedRegular r:id="rId14" w:fontKey="{7CDFFAE3-38A4-4E4A-A84A-C556802DF503}"/>
    <w:embedBold r:id="rId15" w:fontKey="{A8EDD1C1-C746-F54F-BFAB-83D4DEF16AC5}"/>
  </w:font>
  <w:font w:name="BPreplay">
    <w:altName w:val="Cambria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2000000000000000000"/>
    <w:charset w:val="4D"/>
    <w:family w:val="auto"/>
    <w:pitch w:val="variable"/>
    <w:sig w:usb0="00000007" w:usb1="00000001" w:usb2="00000000" w:usb3="00000000" w:csb0="00000093" w:csb1="00000000"/>
    <w:embedRegular r:id="rId17" w:fontKey="{F129FA0A-C241-9F4D-93BD-8A10BDC447A3}"/>
  </w:font>
  <w:font w:name="Twinkl Sb">
    <w:altName w:val="Arial"/>
    <w:panose1 w:val="02000000000000000000"/>
    <w:charset w:val="00"/>
    <w:family w:val="modern"/>
    <w:notTrueType/>
    <w:pitch w:val="variable"/>
    <w:sig w:usb0="00000001" w:usb1="5000205B" w:usb2="00000000" w:usb3="00000000" w:csb0="00000093" w:csb1="00000000"/>
    <w:embedBold r:id="rId18" w:fontKey="{2CB900B8-C95B-B040-9FCF-1E19FD0592DF}"/>
  </w:font>
  <w:font w:name="Tuffy">
    <w:altName w:val="Calibri"/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Raanan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3" w:fontKey="{F76EE5FB-11DB-6443-871E-FC56E2480A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B768A" w14:textId="77777777" w:rsidR="009F7EC7" w:rsidRDefault="009F7E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1D165" w14:textId="2C1B5090" w:rsidR="00DC190B" w:rsidRDefault="00DF75B9" w:rsidP="003D26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EE5CF6" wp14:editId="0D005F95">
              <wp:simplePos x="0" y="0"/>
              <wp:positionH relativeFrom="column">
                <wp:posOffset>8680924</wp:posOffset>
              </wp:positionH>
              <wp:positionV relativeFrom="paragraph">
                <wp:posOffset>-215059</wp:posOffset>
              </wp:positionV>
              <wp:extent cx="1010696" cy="695459"/>
              <wp:effectExtent l="0" t="0" r="0" b="0"/>
              <wp:wrapNone/>
              <wp:docPr id="115" name="Rectangle 115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0696" cy="6954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6DC438" id="Rectangle 115" o:spid="_x0000_s1026" href="https://www.twinkl.co.uk/resources/2020-scheme-of-learning-eyfs-reception-white-rose-maths-hub-supporting-resources-key-stage-1-year-1-year-2/autumn-2020-scheme-of-learning-eyfs-reception-white-rose-maths-hub-supporting-resources-key-stage-1/light-and-dark-autumn-2020-scheme-of-learning-eyfs-reception-white-rose-maths-hub-supporting-resources-key-stage-1" style="position:absolute;margin-left:683.55pt;margin-top:-16.95pt;width:79.6pt;height:5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" o:button="t" filled="f" stroked="f" strokeweight="1pt">
              <v:fill o:detectmouseclick="t"/>
            </v:rect>
          </w:pict>
        </mc:Fallback>
      </mc:AlternateContent>
    </w:r>
  </w:p>
  <w:p w14:paraId="30AAFE23" w14:textId="77777777" w:rsidR="007215F9" w:rsidRDefault="007215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8BBFB" w14:textId="77777777" w:rsidR="009F7EC7" w:rsidRDefault="009F7EC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A0933" w14:textId="0A99A2D0" w:rsidR="002A5D24" w:rsidRDefault="00DF75B9" w:rsidP="003D26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09CE8B" wp14:editId="625F90F9">
              <wp:simplePos x="0" y="0"/>
              <wp:positionH relativeFrom="column">
                <wp:posOffset>8653324</wp:posOffset>
              </wp:positionH>
              <wp:positionV relativeFrom="paragraph">
                <wp:posOffset>-219710</wp:posOffset>
              </wp:positionV>
              <wp:extent cx="1010696" cy="695459"/>
              <wp:effectExtent l="0" t="0" r="0" b="0"/>
              <wp:wrapNone/>
              <wp:docPr id="116" name="Rectangle 116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0696" cy="6954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E898E9" id="Rectangle 116" o:spid="_x0000_s1026" href="https://www.twinkl.co.uk/resources/2020-scheme-of-learning-eyfs-reception-white-rose-maths-hub-supporting-resources-key-stage-1-year-1-year-2/autumn-2020-scheme-of-learning-eyfs-reception-white-rose-maths-hub-supporting-resources-key-stage-1/light-and-dark-autumn-2020-scheme-of-learning-eyfs-reception-white-rose-maths-hub-supporting-resources-key-stage-1" style="position:absolute;margin-left:681.35pt;margin-top:-17.3pt;width:79.6pt;height:5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" o:button="t" filled="f" stroked="f" strokeweight="1pt">
              <v:fill o:detectmouseclick="t"/>
            </v:rect>
          </w:pict>
        </mc:Fallback>
      </mc:AlternateContent>
    </w:r>
  </w:p>
  <w:p w14:paraId="775FE72E" w14:textId="77777777" w:rsidR="002A5D24" w:rsidRDefault="002A5D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5B838" w14:textId="77777777" w:rsidR="00213C75" w:rsidRDefault="00213C75" w:rsidP="00DD5720">
      <w:r>
        <w:separator/>
      </w:r>
    </w:p>
  </w:footnote>
  <w:footnote w:type="continuationSeparator" w:id="0">
    <w:p w14:paraId="1C9F274F" w14:textId="77777777" w:rsidR="00213C75" w:rsidRDefault="00213C75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A0E15" w14:textId="77777777" w:rsidR="009F7EC7" w:rsidRDefault="009F7E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99B76" w14:textId="77777777" w:rsidR="00EE7EFB" w:rsidRDefault="00EE7EFB">
    <w:pPr>
      <w:pStyle w:val="Header"/>
    </w:pPr>
    <w:r w:rsidRPr="00EA7B21">
      <w:rPr>
        <w:noProof/>
        <w:color w:val="F9B002"/>
      </w:rPr>
      <w:drawing>
        <wp:anchor distT="0" distB="0" distL="114300" distR="114300" simplePos="0" relativeHeight="251659264" behindDoc="1" locked="0" layoutInCell="1" allowOverlap="1" wp14:anchorId="00EE8720" wp14:editId="0F3A0EB1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82603" cy="755784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3" cy="7557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E5A0B" w14:textId="77777777" w:rsidR="009F7EC7" w:rsidRDefault="009F7EC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1097" w14:textId="2DB16C6F" w:rsidR="00E401BD" w:rsidRDefault="00EE7EFB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53EEFE2" wp14:editId="7FEAFFA5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82603" cy="755784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3" cy="7557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B1133D"/>
    <w:multiLevelType w:val="multilevel"/>
    <w:tmpl w:val="8332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B43C99"/>
    <w:multiLevelType w:val="hybridMultilevel"/>
    <w:tmpl w:val="284A21D4"/>
    <w:lvl w:ilvl="0" w:tplc="4C8AD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45518"/>
    <w:multiLevelType w:val="multilevel"/>
    <w:tmpl w:val="61E8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E76187"/>
    <w:multiLevelType w:val="multilevel"/>
    <w:tmpl w:val="7ABAC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7C5AF5"/>
    <w:multiLevelType w:val="multilevel"/>
    <w:tmpl w:val="791C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882909"/>
    <w:multiLevelType w:val="multilevel"/>
    <w:tmpl w:val="EAAC6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A4697F"/>
    <w:multiLevelType w:val="hybridMultilevel"/>
    <w:tmpl w:val="F7005CDA"/>
    <w:lvl w:ilvl="0" w:tplc="EA5A075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B2C2A"/>
    <w:multiLevelType w:val="multilevel"/>
    <w:tmpl w:val="E954C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3514B9"/>
    <w:multiLevelType w:val="multilevel"/>
    <w:tmpl w:val="77EE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9126205">
    <w:abstractNumId w:val="0"/>
  </w:num>
  <w:num w:numId="2" w16cid:durableId="282005056">
    <w:abstractNumId w:val="9"/>
  </w:num>
  <w:num w:numId="3" w16cid:durableId="2094282550">
    <w:abstractNumId w:val="2"/>
  </w:num>
  <w:num w:numId="4" w16cid:durableId="1361392125">
    <w:abstractNumId w:val="7"/>
  </w:num>
  <w:num w:numId="5" w16cid:durableId="301496498">
    <w:abstractNumId w:val="3"/>
  </w:num>
  <w:num w:numId="6" w16cid:durableId="1813982487">
    <w:abstractNumId w:val="1"/>
  </w:num>
  <w:num w:numId="7" w16cid:durableId="350108930">
    <w:abstractNumId w:val="4"/>
  </w:num>
  <w:num w:numId="8" w16cid:durableId="1277559664">
    <w:abstractNumId w:val="8"/>
  </w:num>
  <w:num w:numId="9" w16cid:durableId="952899871">
    <w:abstractNumId w:val="5"/>
  </w:num>
  <w:num w:numId="10" w16cid:durableId="486214965">
    <w:abstractNumId w:val="10"/>
  </w:num>
  <w:num w:numId="11" w16cid:durableId="148342907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FB5"/>
    <w:rsid w:val="00025835"/>
    <w:rsid w:val="000266FE"/>
    <w:rsid w:val="0003405A"/>
    <w:rsid w:val="00067C79"/>
    <w:rsid w:val="00093488"/>
    <w:rsid w:val="000A309D"/>
    <w:rsid w:val="000B4EB2"/>
    <w:rsid w:val="000E2692"/>
    <w:rsid w:val="000F227B"/>
    <w:rsid w:val="000F2A65"/>
    <w:rsid w:val="000F793E"/>
    <w:rsid w:val="00133D1D"/>
    <w:rsid w:val="00161114"/>
    <w:rsid w:val="00166049"/>
    <w:rsid w:val="00173124"/>
    <w:rsid w:val="00190479"/>
    <w:rsid w:val="001A77E0"/>
    <w:rsid w:val="001B1E38"/>
    <w:rsid w:val="001B7D7D"/>
    <w:rsid w:val="001F4033"/>
    <w:rsid w:val="00203298"/>
    <w:rsid w:val="00204858"/>
    <w:rsid w:val="00210DFF"/>
    <w:rsid w:val="00213C75"/>
    <w:rsid w:val="002439AD"/>
    <w:rsid w:val="002539D4"/>
    <w:rsid w:val="00254D95"/>
    <w:rsid w:val="00283D04"/>
    <w:rsid w:val="002A5D24"/>
    <w:rsid w:val="002E266F"/>
    <w:rsid w:val="003118CF"/>
    <w:rsid w:val="00320D63"/>
    <w:rsid w:val="00326698"/>
    <w:rsid w:val="00344899"/>
    <w:rsid w:val="0036273F"/>
    <w:rsid w:val="003900A6"/>
    <w:rsid w:val="00390382"/>
    <w:rsid w:val="003A6A65"/>
    <w:rsid w:val="003B28AB"/>
    <w:rsid w:val="003B2A95"/>
    <w:rsid w:val="003C0267"/>
    <w:rsid w:val="003D26A6"/>
    <w:rsid w:val="00411653"/>
    <w:rsid w:val="00412284"/>
    <w:rsid w:val="00416EE9"/>
    <w:rsid w:val="00431102"/>
    <w:rsid w:val="00431F62"/>
    <w:rsid w:val="00472AB4"/>
    <w:rsid w:val="004E4E45"/>
    <w:rsid w:val="004E5017"/>
    <w:rsid w:val="004F0EE8"/>
    <w:rsid w:val="004F6AAE"/>
    <w:rsid w:val="005144BA"/>
    <w:rsid w:val="00522CBD"/>
    <w:rsid w:val="005450B9"/>
    <w:rsid w:val="00553E0E"/>
    <w:rsid w:val="0056673C"/>
    <w:rsid w:val="005A3494"/>
    <w:rsid w:val="005C4467"/>
    <w:rsid w:val="005D1993"/>
    <w:rsid w:val="005D6910"/>
    <w:rsid w:val="005E3669"/>
    <w:rsid w:val="005E4815"/>
    <w:rsid w:val="00601AF5"/>
    <w:rsid w:val="00633A95"/>
    <w:rsid w:val="0066258A"/>
    <w:rsid w:val="006D108B"/>
    <w:rsid w:val="006E5FDF"/>
    <w:rsid w:val="00702244"/>
    <w:rsid w:val="007215F9"/>
    <w:rsid w:val="00722B47"/>
    <w:rsid w:val="00763739"/>
    <w:rsid w:val="008230EC"/>
    <w:rsid w:val="00824444"/>
    <w:rsid w:val="00834C4A"/>
    <w:rsid w:val="00872C5C"/>
    <w:rsid w:val="00874EB6"/>
    <w:rsid w:val="00886FE1"/>
    <w:rsid w:val="008A59DF"/>
    <w:rsid w:val="008A6E62"/>
    <w:rsid w:val="008C138D"/>
    <w:rsid w:val="008C227E"/>
    <w:rsid w:val="008C7754"/>
    <w:rsid w:val="008E0273"/>
    <w:rsid w:val="0098564A"/>
    <w:rsid w:val="00992161"/>
    <w:rsid w:val="0099473A"/>
    <w:rsid w:val="009B7919"/>
    <w:rsid w:val="009C47B0"/>
    <w:rsid w:val="009D6608"/>
    <w:rsid w:val="009E4127"/>
    <w:rsid w:val="009E5BFD"/>
    <w:rsid w:val="009F06D5"/>
    <w:rsid w:val="009F5EEC"/>
    <w:rsid w:val="009F7EC7"/>
    <w:rsid w:val="00A00327"/>
    <w:rsid w:val="00A02A7A"/>
    <w:rsid w:val="00A310A2"/>
    <w:rsid w:val="00A3303F"/>
    <w:rsid w:val="00A417A4"/>
    <w:rsid w:val="00A431AD"/>
    <w:rsid w:val="00A6100A"/>
    <w:rsid w:val="00A61E8B"/>
    <w:rsid w:val="00A72ECB"/>
    <w:rsid w:val="00A931D5"/>
    <w:rsid w:val="00AC3604"/>
    <w:rsid w:val="00B60D5C"/>
    <w:rsid w:val="00B85110"/>
    <w:rsid w:val="00B8626B"/>
    <w:rsid w:val="00BC4DAD"/>
    <w:rsid w:val="00C029D0"/>
    <w:rsid w:val="00C17FC5"/>
    <w:rsid w:val="00C853EC"/>
    <w:rsid w:val="00CA3011"/>
    <w:rsid w:val="00CA6582"/>
    <w:rsid w:val="00CC0F47"/>
    <w:rsid w:val="00CE75AA"/>
    <w:rsid w:val="00CF513F"/>
    <w:rsid w:val="00D262DF"/>
    <w:rsid w:val="00D64360"/>
    <w:rsid w:val="00D77FA3"/>
    <w:rsid w:val="00D90104"/>
    <w:rsid w:val="00DC190B"/>
    <w:rsid w:val="00DD5720"/>
    <w:rsid w:val="00DE4FB5"/>
    <w:rsid w:val="00DE6CA9"/>
    <w:rsid w:val="00DF130F"/>
    <w:rsid w:val="00DF75B9"/>
    <w:rsid w:val="00E1404D"/>
    <w:rsid w:val="00E1443E"/>
    <w:rsid w:val="00E376AA"/>
    <w:rsid w:val="00E401BD"/>
    <w:rsid w:val="00E60012"/>
    <w:rsid w:val="00E62A7F"/>
    <w:rsid w:val="00EA7B21"/>
    <w:rsid w:val="00EB3F35"/>
    <w:rsid w:val="00EB6D1C"/>
    <w:rsid w:val="00ED5C6B"/>
    <w:rsid w:val="00ED71A2"/>
    <w:rsid w:val="00EE3823"/>
    <w:rsid w:val="00EE7EFB"/>
    <w:rsid w:val="00F3451C"/>
    <w:rsid w:val="00F376A9"/>
    <w:rsid w:val="00F66A1C"/>
    <w:rsid w:val="00FB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8BC41"/>
  <w15:chartTrackingRefBased/>
  <w15:docId w15:val="{D0E834D7-49B5-9E49-9574-50E5D3D2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DE4FB5"/>
    <w:pPr>
      <w:spacing w:after="200" w:line="280" w:lineRule="exact"/>
    </w:pPr>
    <w:rPr>
      <w:rFonts w:ascii="Roboto" w:hAnsi="Roboto" w:cs="Times New Roman"/>
      <w:color w:val="1C1C1C"/>
      <w:sz w:val="22"/>
      <w:szCs w:val="22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Bullets">
    <w:name w:val="Bullets"/>
    <w:basedOn w:val="Normal"/>
    <w:uiPriority w:val="99"/>
    <w:qFormat/>
    <w:rsid w:val="00DE4FB5"/>
    <w:pPr>
      <w:numPr>
        <w:numId w:val="4"/>
      </w:numPr>
      <w:spacing w:after="80"/>
      <w:ind w:left="312" w:hanging="312"/>
    </w:pPr>
  </w:style>
  <w:style w:type="paragraph" w:styleId="NormalWeb">
    <w:name w:val="Normal (Web)"/>
    <w:basedOn w:val="Normal"/>
    <w:uiPriority w:val="99"/>
    <w:semiHidden/>
    <w:unhideWhenUsed/>
    <w:rsid w:val="00C17FC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tiff"/><Relationship Id="rId26" Type="http://schemas.openxmlformats.org/officeDocument/2006/relationships/image" Target="media/image14.png"/><Relationship Id="rId39" Type="http://schemas.openxmlformats.org/officeDocument/2006/relationships/image" Target="media/image22.tiff"/><Relationship Id="rId21" Type="http://schemas.openxmlformats.org/officeDocument/2006/relationships/image" Target="media/image9.tiff"/><Relationship Id="rId34" Type="http://schemas.openxmlformats.org/officeDocument/2006/relationships/image" Target="media/image17.tiff"/><Relationship Id="rId42" Type="http://schemas.openxmlformats.org/officeDocument/2006/relationships/image" Target="media/image25.tiff"/><Relationship Id="rId47" Type="http://schemas.openxmlformats.org/officeDocument/2006/relationships/image" Target="media/image30.tiff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9" Type="http://schemas.openxmlformats.org/officeDocument/2006/relationships/image" Target="media/image12.tiff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5.tiff"/><Relationship Id="rId37" Type="http://schemas.openxmlformats.org/officeDocument/2006/relationships/image" Target="media/image20.tiff"/><Relationship Id="rId40" Type="http://schemas.openxmlformats.org/officeDocument/2006/relationships/image" Target="media/image23.tiff"/><Relationship Id="rId45" Type="http://schemas.openxmlformats.org/officeDocument/2006/relationships/image" Target="media/image28.tiff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image" Target="media/image11.png"/><Relationship Id="rId28" Type="http://schemas.openxmlformats.org/officeDocument/2006/relationships/image" Target="media/image11.tiff"/><Relationship Id="rId36" Type="http://schemas.openxmlformats.org/officeDocument/2006/relationships/image" Target="media/image19.tiff"/><Relationship Id="rId49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7.tiff"/><Relationship Id="rId31" Type="http://schemas.openxmlformats.org/officeDocument/2006/relationships/image" Target="media/image14.tiff"/><Relationship Id="rId44" Type="http://schemas.openxmlformats.org/officeDocument/2006/relationships/image" Target="media/image27.tif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tiff"/><Relationship Id="rId22" Type="http://schemas.openxmlformats.org/officeDocument/2006/relationships/image" Target="media/image10.tiff"/><Relationship Id="rId27" Type="http://schemas.openxmlformats.org/officeDocument/2006/relationships/image" Target="media/image15.png"/><Relationship Id="rId30" Type="http://schemas.openxmlformats.org/officeDocument/2006/relationships/image" Target="media/image13.tiff"/><Relationship Id="rId35" Type="http://schemas.openxmlformats.org/officeDocument/2006/relationships/image" Target="media/image18.tiff"/><Relationship Id="rId43" Type="http://schemas.openxmlformats.org/officeDocument/2006/relationships/image" Target="media/image26.tiff"/><Relationship Id="rId48" Type="http://schemas.openxmlformats.org/officeDocument/2006/relationships/image" Target="media/image31.tif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tiff"/><Relationship Id="rId25" Type="http://schemas.openxmlformats.org/officeDocument/2006/relationships/image" Target="media/image13.png"/><Relationship Id="rId33" Type="http://schemas.openxmlformats.org/officeDocument/2006/relationships/image" Target="media/image16.tiff"/><Relationship Id="rId38" Type="http://schemas.openxmlformats.org/officeDocument/2006/relationships/image" Target="media/image21.tiff"/><Relationship Id="rId46" Type="http://schemas.openxmlformats.org/officeDocument/2006/relationships/image" Target="media/image29.tiff"/><Relationship Id="rId20" Type="http://schemas.openxmlformats.org/officeDocument/2006/relationships/image" Target="media/image8.tiff"/><Relationship Id="rId41" Type="http://schemas.openxmlformats.org/officeDocument/2006/relationships/image" Target="media/image2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winkl.co.uk/resources/2020-scheme-of-learning-eyfs-reception-white-rose-maths-hub-supporting-resources-key-stage-1-year-1-year-2/autumn-2020-scheme-of-learning-eyfs-reception-white-rose-maths-hub-supporting-resources-key-stage-1/light-and-dark-autumn-2020-scheme-of-learning-eyfs-reception-white-rose-maths-hub-supporting-resources-key-stage-1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winkl.co.uk/resources/2020-scheme-of-learning-eyfs-reception-white-rose-maths-hub-supporting-resources-key-stage-1-year-1-year-2/autumn-2020-scheme-of-learning-eyfs-reception-white-rose-maths-hub-supporting-resources-key-stage-1/light-and-dark-autumn-2020-scheme-of-learning-eyfs-reception-white-rose-maths-hub-supporting-resources-key-stage-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vietwinkl/Downloads/Activity%20Sheet%20Template%20Landscape%202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87D12-8062-4724-B9FB-C46517504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2 Page.dotx</Template>
  <TotalTime>202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Twinkl Twinkl</cp:lastModifiedBy>
  <cp:revision>22</cp:revision>
  <cp:lastPrinted>2014-02-20T09:55:00Z</cp:lastPrinted>
  <dcterms:created xsi:type="dcterms:W3CDTF">2022-03-23T10:45:00Z</dcterms:created>
  <dcterms:modified xsi:type="dcterms:W3CDTF">2022-04-15T11:17:00Z</dcterms:modified>
</cp:coreProperties>
</file>